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10EE2" w:rsidRPr="00A420AA" w:rsidRDefault="00110EE2" w:rsidP="00110EE2">
      <w:pPr>
        <w:rPr>
          <w:sz w:val="24"/>
        </w:rPr>
      </w:pPr>
      <w:r w:rsidRPr="00A420AA">
        <w:rPr>
          <w:b/>
          <w:bCs/>
          <w:sz w:val="24"/>
        </w:rPr>
        <w:t xml:space="preserve">The </w:t>
      </w:r>
      <w:r w:rsidRPr="00A420AA">
        <w:rPr>
          <w:b/>
          <w:bCs/>
          <w:color w:val="1F497D"/>
          <w:sz w:val="24"/>
        </w:rPr>
        <w:t>‘</w:t>
      </w:r>
      <w:r w:rsidRPr="00A420AA">
        <w:rPr>
          <w:b/>
          <w:bCs/>
          <w:sz w:val="24"/>
        </w:rPr>
        <w:t>knowledge building blocks</w:t>
      </w:r>
      <w:r w:rsidRPr="00A420AA">
        <w:rPr>
          <w:b/>
          <w:bCs/>
          <w:color w:val="1F497D"/>
          <w:sz w:val="24"/>
        </w:rPr>
        <w:t>’</w:t>
      </w:r>
      <w:r w:rsidRPr="00A420AA">
        <w:rPr>
          <w:b/>
          <w:bCs/>
          <w:sz w:val="24"/>
        </w:rPr>
        <w:t xml:space="preserve"> and activities are taken from </w:t>
      </w:r>
      <w:r w:rsidRPr="00A420AA">
        <w:rPr>
          <w:b/>
          <w:bCs/>
          <w:i/>
          <w:iCs/>
          <w:sz w:val="24"/>
        </w:rPr>
        <w:t xml:space="preserve">Understanding Christianity: Text Impact Connections </w:t>
      </w:r>
      <w:r w:rsidRPr="00A420AA">
        <w:rPr>
          <w:b/>
          <w:bCs/>
          <w:sz w:val="24"/>
        </w:rPr>
        <w:t>© RE Today 2016</w:t>
      </w:r>
      <w:r w:rsidRPr="00A420AA">
        <w:rPr>
          <w:sz w:val="24"/>
        </w:rPr>
        <w:t xml:space="preserve"> </w:t>
      </w:r>
    </w:p>
    <w:p w:rsidR="002E1C57" w:rsidRDefault="002E1C57">
      <w:pPr>
        <w:widowControl w:val="0"/>
        <w:spacing w:after="0"/>
      </w:pP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2E1C57">
        <w:tc>
          <w:tcPr>
            <w:tcW w:w="14174" w:type="dxa"/>
            <w:gridSpan w:val="4"/>
          </w:tcPr>
          <w:p w:rsidR="002E1C57" w:rsidRDefault="00C82020">
            <w:pPr>
              <w:spacing w:after="160"/>
            </w:pPr>
            <w:r>
              <w:rPr>
                <w:rFonts w:ascii="Arial" w:eastAsia="Arial" w:hAnsi="Arial" w:cs="Arial"/>
                <w:b/>
              </w:rPr>
              <w:t xml:space="preserve">SUMMARY OF UNIT: Key Stage 2 Unit 2a.2 People of God: What is God like to follow? </w:t>
            </w:r>
          </w:p>
          <w:p w:rsidR="002E1C57" w:rsidRDefault="00C82020">
            <w:pPr>
              <w:spacing w:after="160"/>
            </w:pPr>
            <w:r>
              <w:rPr>
                <w:rFonts w:ascii="Arial" w:eastAsia="Arial" w:hAnsi="Arial" w:cs="Arial"/>
                <w:b/>
              </w:rPr>
              <w:t>Year 3 Autumn 1- 6 weeks</w:t>
            </w:r>
          </w:p>
          <w:p w:rsidR="002E1C57" w:rsidRDefault="00C82020">
            <w:pPr>
              <w:spacing w:after="160"/>
            </w:pPr>
            <w:r>
              <w:rPr>
                <w:rFonts w:ascii="Arial" w:eastAsia="Arial" w:hAnsi="Arial" w:cs="Arial"/>
                <w:b/>
              </w:rPr>
              <w:t>Building Blocks:</w:t>
            </w:r>
          </w:p>
          <w:p w:rsidR="002E1C57" w:rsidRDefault="00C82020">
            <w:pPr>
              <w:numPr>
                <w:ilvl w:val="0"/>
                <w:numId w:val="5"/>
              </w:numPr>
              <w:spacing w:line="259" w:lineRule="auto"/>
              <w:ind w:hanging="360"/>
              <w:contextualSpacing/>
              <w:rPr>
                <w:sz w:val="16"/>
                <w:szCs w:val="16"/>
              </w:rPr>
            </w:pPr>
            <w:r>
              <w:rPr>
                <w:rFonts w:ascii="Arial" w:eastAsia="Arial" w:hAnsi="Arial" w:cs="Arial"/>
              </w:rPr>
              <w:t>The Old Testament tells the story of a particular group of people, the children of Israel, known as the People of God, and their relationship with God</w:t>
            </w:r>
          </w:p>
          <w:p w:rsidR="002E1C57" w:rsidRDefault="00C82020">
            <w:pPr>
              <w:numPr>
                <w:ilvl w:val="0"/>
                <w:numId w:val="5"/>
              </w:numPr>
              <w:spacing w:line="259" w:lineRule="auto"/>
              <w:ind w:hanging="360"/>
              <w:contextualSpacing/>
              <w:rPr>
                <w:sz w:val="16"/>
                <w:szCs w:val="16"/>
              </w:rPr>
            </w:pPr>
            <w:r>
              <w:rPr>
                <w:rFonts w:ascii="Arial" w:eastAsia="Arial" w:hAnsi="Arial" w:cs="Arial"/>
              </w:rPr>
              <w:t>The People of God try to live in the way God wants, following his commands and worshipping him</w:t>
            </w:r>
          </w:p>
          <w:p w:rsidR="002E1C57" w:rsidRDefault="00C82020">
            <w:pPr>
              <w:numPr>
                <w:ilvl w:val="0"/>
                <w:numId w:val="5"/>
              </w:numPr>
              <w:spacing w:line="259" w:lineRule="auto"/>
              <w:ind w:hanging="360"/>
              <w:contextualSpacing/>
              <w:rPr>
                <w:sz w:val="16"/>
                <w:szCs w:val="16"/>
              </w:rPr>
            </w:pPr>
            <w:r>
              <w:rPr>
                <w:rFonts w:ascii="Arial" w:eastAsia="Arial" w:hAnsi="Arial" w:cs="Arial"/>
              </w:rPr>
              <w:t>They believe he promises to stay with them and Bible stories show how God keeps his promises</w:t>
            </w:r>
          </w:p>
          <w:p w:rsidR="002E1C57" w:rsidRDefault="00C82020">
            <w:pPr>
              <w:numPr>
                <w:ilvl w:val="0"/>
                <w:numId w:val="5"/>
              </w:numPr>
              <w:spacing w:line="259" w:lineRule="auto"/>
              <w:ind w:hanging="360"/>
              <w:contextualSpacing/>
              <w:rPr>
                <w:b/>
                <w:color w:val="000080"/>
              </w:rPr>
            </w:pPr>
            <w:r>
              <w:rPr>
                <w:rFonts w:ascii="Arial" w:eastAsia="Arial" w:hAnsi="Arial" w:cs="Arial"/>
                <w:b/>
                <w:color w:val="000080"/>
              </w:rPr>
              <w:t>(DD) The Old Testament narrative explains that the People of God are meant to show the benefits of having a relationship with God, and to attract all other nations to worshipping God</w:t>
            </w:r>
          </w:p>
          <w:p w:rsidR="002E1C57" w:rsidRDefault="00C82020">
            <w:pPr>
              <w:numPr>
                <w:ilvl w:val="0"/>
                <w:numId w:val="5"/>
              </w:numPr>
              <w:spacing w:line="259" w:lineRule="auto"/>
              <w:ind w:hanging="360"/>
              <w:contextualSpacing/>
              <w:rPr>
                <w:b/>
                <w:color w:val="000080"/>
              </w:rPr>
            </w:pPr>
            <w:r>
              <w:rPr>
                <w:rFonts w:ascii="Arial" w:eastAsia="Arial" w:hAnsi="Arial" w:cs="Arial"/>
                <w:b/>
                <w:color w:val="000080"/>
              </w:rPr>
              <w:t>(DD) Christians believe that, through Jesus, all people can become the People of God</w:t>
            </w:r>
          </w:p>
          <w:p w:rsidR="002E1C57" w:rsidRDefault="002E1C57">
            <w:pPr>
              <w:spacing w:line="259" w:lineRule="auto"/>
            </w:pPr>
          </w:p>
          <w:p w:rsidR="002E1C57" w:rsidRDefault="00C82020">
            <w:pPr>
              <w:spacing w:line="259" w:lineRule="auto"/>
            </w:pPr>
            <w:r>
              <w:rPr>
                <w:rFonts w:ascii="Arial" w:eastAsia="Arial" w:hAnsi="Arial" w:cs="Arial"/>
                <w:b/>
              </w:rPr>
              <w:t xml:space="preserve">Beginning Activity: </w:t>
            </w:r>
            <w:r>
              <w:rPr>
                <w:rFonts w:ascii="Arial" w:eastAsia="Arial" w:hAnsi="Arial" w:cs="Arial"/>
                <w:i/>
              </w:rPr>
              <w:t xml:space="preserve">Look through some Bibles and Bible storybooks to find the Old and New Testaments. Introduce the idea of there being different books in the Bible — it is a collection of books. Introduce the division of book, chapter, </w:t>
            </w:r>
            <w:proofErr w:type="gramStart"/>
            <w:r>
              <w:rPr>
                <w:rFonts w:ascii="Arial" w:eastAsia="Arial" w:hAnsi="Arial" w:cs="Arial"/>
                <w:i/>
              </w:rPr>
              <w:t>verse</w:t>
            </w:r>
            <w:proofErr w:type="gramEnd"/>
            <w:r>
              <w:rPr>
                <w:rFonts w:ascii="Arial" w:eastAsia="Arial" w:hAnsi="Arial" w:cs="Arial"/>
                <w:i/>
              </w:rPr>
              <w:t>. If you have a few Bibles, give pairs of pupils a few verses and see which pairs can find them first. Choose some well-known stories (see Resources for suggestions) and see if pupils recognise any of them. Explain that the stories in the Old Testament happened many years before Jesus was born. They often focus on the friendship between the main characters and God. The New Testament introduces Jesus and his followers.</w:t>
            </w:r>
          </w:p>
          <w:p w:rsidR="002E1C57" w:rsidRDefault="002E1C57">
            <w:pPr>
              <w:spacing w:line="259" w:lineRule="auto"/>
            </w:pPr>
          </w:p>
          <w:p w:rsidR="002E1C57" w:rsidRDefault="00C82020">
            <w:pPr>
              <w:spacing w:line="259" w:lineRule="auto"/>
            </w:pPr>
            <w:r>
              <w:rPr>
                <w:rFonts w:ascii="Arial" w:eastAsia="Arial" w:hAnsi="Arial" w:cs="Arial"/>
                <w:b/>
              </w:rPr>
              <w:t xml:space="preserve">Digging Deeper Starter Activity: </w:t>
            </w:r>
            <w:r>
              <w:rPr>
                <w:rFonts w:ascii="Arial" w:eastAsia="Arial" w:hAnsi="Arial" w:cs="Arial"/>
                <w:i/>
              </w:rPr>
              <w:t>Give pupils tick and cross cards. Present a range of actions that a trusted person (Mum or Dad, for example) has asked them to carry out. Include easier ones like ‘eat a snack’ and harder ones such as ‘going into a dark and spooky house’. Include ‘leaving home forever without knowing where you are going’ as a scenario. For each scenario pupils show a tick card if they would do the action, but a cross if they would not. Discuss their choices.</w:t>
            </w:r>
          </w:p>
          <w:p w:rsidR="002E1C57" w:rsidRDefault="002E1C57"/>
          <w:p w:rsidR="002E1C57" w:rsidRDefault="002E1C57"/>
          <w:p w:rsidR="002E1C57" w:rsidRDefault="00C82020">
            <w:pPr>
              <w:numPr>
                <w:ilvl w:val="0"/>
                <w:numId w:val="4"/>
              </w:numPr>
              <w:ind w:hanging="360"/>
              <w:contextualSpacing/>
              <w:rPr>
                <w:rFonts w:ascii="Arial" w:eastAsia="Arial" w:hAnsi="Arial" w:cs="Arial"/>
                <w:b/>
                <w:highlight w:val="red"/>
              </w:rPr>
            </w:pPr>
            <w:r>
              <w:rPr>
                <w:rFonts w:ascii="Arial" w:eastAsia="Arial" w:hAnsi="Arial" w:cs="Arial"/>
                <w:b/>
                <w:highlight w:val="red"/>
              </w:rPr>
              <w:t>When adapting lessons and activities to suit your children and abilities, also refer to the book ‘Stories about God’, RE Today pages 12-13</w:t>
            </w:r>
          </w:p>
          <w:p w:rsidR="002E1C57" w:rsidRDefault="002E1C57"/>
          <w:p w:rsidR="002E1C57" w:rsidRDefault="002E1C57"/>
          <w:p w:rsidR="002E1C57" w:rsidRDefault="002E1C57"/>
          <w:p w:rsidR="002E1C57" w:rsidRDefault="002E1C57"/>
          <w:p w:rsidR="002E1C57" w:rsidRDefault="002E1C57"/>
        </w:tc>
      </w:tr>
      <w:tr w:rsidR="002E1C57">
        <w:tc>
          <w:tcPr>
            <w:tcW w:w="1680" w:type="dxa"/>
          </w:tcPr>
          <w:p w:rsidR="002E1C57" w:rsidRDefault="00C82020">
            <w:pPr>
              <w:jc w:val="center"/>
            </w:pPr>
            <w:r>
              <w:rPr>
                <w:rFonts w:ascii="Arial" w:eastAsia="Arial" w:hAnsi="Arial" w:cs="Arial"/>
                <w:b/>
                <w:sz w:val="20"/>
                <w:szCs w:val="20"/>
              </w:rPr>
              <w:lastRenderedPageBreak/>
              <w:t>Planning for Learning</w:t>
            </w:r>
          </w:p>
          <w:p w:rsidR="002E1C57" w:rsidRDefault="00C82020">
            <w:pPr>
              <w:jc w:val="center"/>
            </w:pPr>
            <w:r>
              <w:rPr>
                <w:rFonts w:ascii="Arial" w:eastAsia="Arial" w:hAnsi="Arial" w:cs="Arial"/>
                <w:b/>
                <w:sz w:val="20"/>
                <w:szCs w:val="20"/>
              </w:rPr>
              <w:t>(Lesson Outcomes)</w:t>
            </w:r>
          </w:p>
        </w:tc>
        <w:tc>
          <w:tcPr>
            <w:tcW w:w="5608" w:type="dxa"/>
          </w:tcPr>
          <w:p w:rsidR="002E1C57" w:rsidRDefault="00C82020">
            <w:pPr>
              <w:jc w:val="center"/>
            </w:pPr>
            <w:r>
              <w:rPr>
                <w:rFonts w:ascii="Arial" w:eastAsia="Arial" w:hAnsi="Arial" w:cs="Arial"/>
                <w:b/>
                <w:sz w:val="20"/>
                <w:szCs w:val="20"/>
              </w:rPr>
              <w:t>Activity- Core Learning</w:t>
            </w:r>
          </w:p>
        </w:tc>
        <w:tc>
          <w:tcPr>
            <w:tcW w:w="4019" w:type="dxa"/>
          </w:tcPr>
          <w:p w:rsidR="002E1C57" w:rsidRDefault="00C82020">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2E1C57" w:rsidRDefault="002E1C57">
            <w:pPr>
              <w:jc w:val="center"/>
            </w:pPr>
          </w:p>
          <w:p w:rsidR="002E1C57" w:rsidRDefault="00C82020">
            <w:pPr>
              <w:jc w:val="center"/>
            </w:pPr>
            <w:r>
              <w:rPr>
                <w:rFonts w:ascii="Arial" w:eastAsia="Arial" w:hAnsi="Arial" w:cs="Arial"/>
                <w:i/>
                <w:color w:val="00B050"/>
                <w:sz w:val="20"/>
                <w:szCs w:val="20"/>
              </w:rPr>
              <w:t>Possible assessment activities</w:t>
            </w:r>
          </w:p>
          <w:p w:rsidR="002E1C57" w:rsidRDefault="00C82020">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2E1C57" w:rsidRDefault="00C82020">
            <w:pPr>
              <w:jc w:val="center"/>
            </w:pPr>
            <w:r>
              <w:rPr>
                <w:rFonts w:ascii="Arial" w:eastAsia="Arial" w:hAnsi="Arial" w:cs="Arial"/>
                <w:b/>
                <w:sz w:val="20"/>
                <w:szCs w:val="20"/>
              </w:rPr>
              <w:t>Resources</w:t>
            </w:r>
          </w:p>
        </w:tc>
      </w:tr>
      <w:tr w:rsidR="002E1C57">
        <w:trPr>
          <w:trHeight w:val="7980"/>
        </w:trPr>
        <w:tc>
          <w:tcPr>
            <w:tcW w:w="1680" w:type="dxa"/>
          </w:tcPr>
          <w:p w:rsidR="002E1C57" w:rsidRDefault="00C82020">
            <w:r>
              <w:rPr>
                <w:rFonts w:ascii="Arial" w:eastAsia="Arial" w:hAnsi="Arial" w:cs="Arial"/>
              </w:rPr>
              <w:lastRenderedPageBreak/>
              <w:t>Lesson 1</w:t>
            </w:r>
          </w:p>
          <w:p w:rsidR="002E1C57" w:rsidRDefault="002E1C57"/>
          <w:p w:rsidR="002E1C57" w:rsidRDefault="00C82020">
            <w:pPr>
              <w:spacing w:after="160" w:line="259" w:lineRule="auto"/>
            </w:pPr>
            <w:r>
              <w:rPr>
                <w:rFonts w:ascii="Arial" w:eastAsia="Arial" w:hAnsi="Arial" w:cs="Arial"/>
              </w:rPr>
              <w:t>Make clear links between the story of Noah and the idea of covenant</w:t>
            </w:r>
          </w:p>
          <w:p w:rsidR="002E1C57" w:rsidRDefault="002E1C57">
            <w:pPr>
              <w:spacing w:after="160" w:line="259" w:lineRule="auto"/>
            </w:pPr>
          </w:p>
          <w:p w:rsidR="002E1C57" w:rsidRDefault="002E1C57"/>
          <w:p w:rsidR="002E1C57" w:rsidRDefault="002E1C57"/>
        </w:tc>
        <w:tc>
          <w:tcPr>
            <w:tcW w:w="5608" w:type="dxa"/>
          </w:tcPr>
          <w:p w:rsidR="002E1C57" w:rsidRDefault="00C82020">
            <w:r>
              <w:rPr>
                <w:rFonts w:ascii="Arial" w:eastAsia="Arial" w:hAnsi="Arial" w:cs="Arial"/>
                <w:sz w:val="20"/>
                <w:szCs w:val="20"/>
              </w:rPr>
              <w:t xml:space="preserve">Present situation: </w:t>
            </w:r>
            <w:r>
              <w:rPr>
                <w:rFonts w:ascii="Arial" w:eastAsia="Arial" w:hAnsi="Arial" w:cs="Arial"/>
                <w:i/>
                <w:sz w:val="20"/>
                <w:szCs w:val="20"/>
              </w:rPr>
              <w:t>‘Your mum/dad/guardian has told you to help them build a boat. The adult has instructions showing how to do this. You must leave school and begin building immediately because your family needs to sail away on the boat as soon as construction is finished, and will never return to their normal lives!</w:t>
            </w:r>
          </w:p>
          <w:p w:rsidR="002E1C57" w:rsidRDefault="00C82020">
            <w:r>
              <w:rPr>
                <w:rFonts w:ascii="Arial" w:eastAsia="Arial" w:hAnsi="Arial" w:cs="Arial"/>
                <w:sz w:val="20"/>
                <w:szCs w:val="20"/>
              </w:rPr>
              <w:t xml:space="preserve">Discuss and record some ideas and reasoning: </w:t>
            </w:r>
            <w:r>
              <w:rPr>
                <w:rFonts w:ascii="Arial" w:eastAsia="Arial" w:hAnsi="Arial" w:cs="Arial"/>
                <w:b/>
                <w:sz w:val="20"/>
                <w:szCs w:val="20"/>
              </w:rPr>
              <w:t>Are you happy to go and build the boat? Would you like to sail away? What would you miss from your normal life? Do you think this seems a sensible plan? How surprised are you by the adult’s behaviour?</w:t>
            </w:r>
          </w:p>
          <w:p w:rsidR="002E1C57" w:rsidRDefault="00C82020">
            <w:r>
              <w:rPr>
                <w:rFonts w:ascii="Arial" w:eastAsia="Arial" w:hAnsi="Arial" w:cs="Arial"/>
                <w:sz w:val="20"/>
                <w:szCs w:val="20"/>
              </w:rPr>
              <w:t>Tell the story of Noah from Genesis 6:5–9:17 (see resources) You can ask pupils to role play the story and retell to a partner.</w:t>
            </w:r>
          </w:p>
          <w:p w:rsidR="002E1C57" w:rsidRDefault="00C82020">
            <w:r>
              <w:rPr>
                <w:rFonts w:ascii="Arial" w:eastAsia="Arial" w:hAnsi="Arial" w:cs="Arial"/>
                <w:sz w:val="20"/>
                <w:szCs w:val="20"/>
              </w:rPr>
              <w:t xml:space="preserve">Talk about what the children think about the story. </w:t>
            </w:r>
            <w:r>
              <w:rPr>
                <w:rFonts w:ascii="Arial" w:eastAsia="Arial" w:hAnsi="Arial" w:cs="Arial"/>
                <w:b/>
                <w:sz w:val="20"/>
                <w:szCs w:val="20"/>
              </w:rPr>
              <w:t xml:space="preserve">What were </w:t>
            </w:r>
            <w:proofErr w:type="spellStart"/>
            <w:proofErr w:type="gramStart"/>
            <w:r>
              <w:rPr>
                <w:rFonts w:ascii="Arial" w:eastAsia="Arial" w:hAnsi="Arial" w:cs="Arial"/>
                <w:b/>
                <w:sz w:val="20"/>
                <w:szCs w:val="20"/>
              </w:rPr>
              <w:t>your</w:t>
            </w:r>
            <w:proofErr w:type="spellEnd"/>
            <w:proofErr w:type="gramEnd"/>
            <w:r>
              <w:rPr>
                <w:rFonts w:ascii="Arial" w:eastAsia="Arial" w:hAnsi="Arial" w:cs="Arial"/>
                <w:b/>
                <w:sz w:val="20"/>
                <w:szCs w:val="20"/>
              </w:rPr>
              <w:t>: least favourite moments; puzzling questions; surprises; feelings about characters and events?</w:t>
            </w:r>
            <w:r>
              <w:rPr>
                <w:rFonts w:ascii="Arial" w:eastAsia="Arial" w:hAnsi="Arial" w:cs="Arial"/>
                <w:sz w:val="20"/>
                <w:szCs w:val="20"/>
              </w:rPr>
              <w:t xml:space="preserve"> </w:t>
            </w:r>
          </w:p>
          <w:p w:rsidR="002E1C57" w:rsidRDefault="002E1C57"/>
          <w:p w:rsidR="002E1C57" w:rsidRDefault="00C82020">
            <w:r>
              <w:rPr>
                <w:rFonts w:ascii="Arial" w:eastAsia="Arial" w:hAnsi="Arial" w:cs="Arial"/>
                <w:b/>
                <w:sz w:val="20"/>
                <w:szCs w:val="20"/>
              </w:rPr>
              <w:t>Why do you think Christian and Jewish people still read it today?</w:t>
            </w:r>
            <w:r>
              <w:rPr>
                <w:rFonts w:ascii="Arial" w:eastAsia="Arial" w:hAnsi="Arial" w:cs="Arial"/>
                <w:sz w:val="20"/>
                <w:szCs w:val="20"/>
              </w:rPr>
              <w:t xml:space="preserve"> — record ideas to refer to throughout the unit.</w:t>
            </w:r>
          </w:p>
          <w:p w:rsidR="002E1C57" w:rsidRDefault="002E1C57"/>
          <w:p w:rsidR="002E1C57" w:rsidRDefault="00C82020">
            <w:r>
              <w:rPr>
                <w:rFonts w:ascii="Arial" w:eastAsia="Arial" w:hAnsi="Arial" w:cs="Arial"/>
                <w:sz w:val="20"/>
                <w:szCs w:val="20"/>
              </w:rPr>
              <w:t xml:space="preserve">Ask pupils to list: a) the qualities Noah had that made God choose him, and b) the actions Noah carries out in obedience to God’s commands. • Hot-seat Noah at different points in the story. </w:t>
            </w:r>
            <w:r>
              <w:rPr>
                <w:rFonts w:ascii="Arial" w:eastAsia="Arial" w:hAnsi="Arial" w:cs="Arial"/>
                <w:b/>
                <w:sz w:val="20"/>
                <w:szCs w:val="20"/>
              </w:rPr>
              <w:t>What is he doing? Why? How is he feeling?</w:t>
            </w:r>
            <w:r>
              <w:rPr>
                <w:rFonts w:ascii="Arial" w:eastAsia="Arial" w:hAnsi="Arial" w:cs="Arial"/>
                <w:sz w:val="20"/>
                <w:szCs w:val="20"/>
              </w:rPr>
              <w:t xml:space="preserve"> In the Bible text, Noah does not actually speak (not until 9:25). </w:t>
            </w:r>
            <w:r>
              <w:rPr>
                <w:rFonts w:ascii="Arial" w:eastAsia="Arial" w:hAnsi="Arial" w:cs="Arial"/>
                <w:b/>
                <w:sz w:val="20"/>
                <w:szCs w:val="20"/>
              </w:rPr>
              <w:t>Why do you think this is the case?</w:t>
            </w:r>
            <w:r>
              <w:rPr>
                <w:rFonts w:ascii="Arial" w:eastAsia="Arial" w:hAnsi="Arial" w:cs="Arial"/>
                <w:sz w:val="20"/>
                <w:szCs w:val="20"/>
              </w:rPr>
              <w:t xml:space="preserve"> Discuss how much trust Noah must have had in God to continue with his actions. You could </w:t>
            </w:r>
            <w:proofErr w:type="spellStart"/>
            <w:r>
              <w:rPr>
                <w:rFonts w:ascii="Arial" w:eastAsia="Arial" w:hAnsi="Arial" w:cs="Arial"/>
                <w:sz w:val="20"/>
                <w:szCs w:val="20"/>
              </w:rPr>
              <w:t>hotseat</w:t>
            </w:r>
            <w:proofErr w:type="spellEnd"/>
            <w:r>
              <w:rPr>
                <w:rFonts w:ascii="Arial" w:eastAsia="Arial" w:hAnsi="Arial" w:cs="Arial"/>
                <w:sz w:val="20"/>
                <w:szCs w:val="20"/>
              </w:rPr>
              <w:t xml:space="preserve"> other members of Noah’s family. It must have been hard for them too. </w:t>
            </w:r>
          </w:p>
          <w:p w:rsidR="002E1C57" w:rsidRDefault="002E1C57"/>
          <w:p w:rsidR="002E1C57" w:rsidRDefault="00C82020">
            <w:r>
              <w:rPr>
                <w:rFonts w:ascii="Arial" w:eastAsia="Arial" w:hAnsi="Arial" w:cs="Arial"/>
                <w:sz w:val="20"/>
                <w:szCs w:val="20"/>
              </w:rPr>
              <w:t>Provide the children with a large image of the outline of a man underneath an outline of a rainbow (see Resource Sheet 1). Ask the children to write words they can think of to describe Noah inside the man- You will need to go back to this in the next session.</w:t>
            </w:r>
          </w:p>
          <w:p w:rsidR="002E1C57" w:rsidRDefault="00C82020">
            <w:r>
              <w:rPr>
                <w:rFonts w:ascii="Arial" w:eastAsia="Arial" w:hAnsi="Arial" w:cs="Arial"/>
                <w:sz w:val="20"/>
                <w:szCs w:val="20"/>
              </w:rPr>
              <w:t xml:space="preserve">Remind the children that God gave Adam and Eve jobs to do in the creation story. Look at how God gives humans </w:t>
            </w:r>
            <w:r>
              <w:rPr>
                <w:rFonts w:ascii="Arial" w:eastAsia="Arial" w:hAnsi="Arial" w:cs="Arial"/>
                <w:sz w:val="20"/>
                <w:szCs w:val="20"/>
              </w:rPr>
              <w:lastRenderedPageBreak/>
              <w:t>rules after the flood subsides. Explore how the creation and Noah stories show that people have responsibilities given by God and that part of being the People of God is trying to live by God’s commands.</w:t>
            </w:r>
          </w:p>
        </w:tc>
        <w:tc>
          <w:tcPr>
            <w:tcW w:w="4019" w:type="dxa"/>
          </w:tcPr>
          <w:p w:rsidR="002E1C57" w:rsidRDefault="00C82020">
            <w:r>
              <w:rPr>
                <w:rFonts w:ascii="Arial" w:eastAsia="Arial" w:hAnsi="Arial" w:cs="Arial"/>
                <w:b/>
                <w:color w:val="00B050"/>
              </w:rPr>
              <w:lastRenderedPageBreak/>
              <w:t>Remembering</w:t>
            </w:r>
          </w:p>
          <w:p w:rsidR="002E1C57" w:rsidRDefault="00C82020">
            <w:r>
              <w:rPr>
                <w:rFonts w:ascii="Arial" w:eastAsia="Arial" w:hAnsi="Arial" w:cs="Arial"/>
                <w:b/>
                <w:color w:val="00B050"/>
              </w:rPr>
              <w:t>Understanding</w:t>
            </w:r>
          </w:p>
          <w:p w:rsidR="002E1C57" w:rsidRDefault="00C82020">
            <w:r>
              <w:rPr>
                <w:rFonts w:ascii="Arial" w:eastAsia="Arial" w:hAnsi="Arial" w:cs="Arial"/>
                <w:b/>
                <w:color w:val="389C14"/>
              </w:rPr>
              <w:t>Analysing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Retell the story in the correct order?</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 xml:space="preserve">Retell the story in </w:t>
            </w:r>
            <w:proofErr w:type="gramStart"/>
            <w:r>
              <w:rPr>
                <w:rFonts w:ascii="Arial" w:eastAsia="Arial" w:hAnsi="Arial" w:cs="Arial"/>
                <w:color w:val="00B050"/>
              </w:rPr>
              <w:t>their own</w:t>
            </w:r>
            <w:proofErr w:type="gramEnd"/>
            <w:r>
              <w:rPr>
                <w:rFonts w:ascii="Arial" w:eastAsia="Arial" w:hAnsi="Arial" w:cs="Arial"/>
                <w:color w:val="00B050"/>
              </w:rPr>
              <w:t xml:space="preserve"> words?</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Explain their feelings about the story at different points and pose questions?</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Provide ideas about why the story is important to Christian and Jewish people today?</w:t>
            </w:r>
          </w:p>
          <w:p w:rsidR="002E1C57" w:rsidRDefault="00C82020">
            <w:pPr>
              <w:numPr>
                <w:ilvl w:val="0"/>
                <w:numId w:val="7"/>
              </w:numPr>
              <w:spacing w:line="276" w:lineRule="auto"/>
              <w:ind w:hanging="360"/>
              <w:contextualSpacing/>
              <w:rPr>
                <w:color w:val="00B050"/>
              </w:rPr>
            </w:pPr>
            <w:r>
              <w:rPr>
                <w:rFonts w:ascii="Arial" w:eastAsia="Arial" w:hAnsi="Arial" w:cs="Arial"/>
                <w:color w:val="00B050"/>
              </w:rPr>
              <w:t>Explain the qualities that Noah needed to be able to obey God</w:t>
            </w:r>
          </w:p>
          <w:p w:rsidR="002E1C57" w:rsidRDefault="00C82020">
            <w:pPr>
              <w:numPr>
                <w:ilvl w:val="0"/>
                <w:numId w:val="7"/>
              </w:numPr>
              <w:spacing w:line="276" w:lineRule="auto"/>
              <w:ind w:hanging="360"/>
              <w:contextualSpacing/>
              <w:rPr>
                <w:color w:val="389C14"/>
              </w:rPr>
            </w:pPr>
            <w:r>
              <w:rPr>
                <w:rFonts w:ascii="Arial" w:eastAsia="Arial" w:hAnsi="Arial" w:cs="Arial"/>
                <w:color w:val="389C14"/>
              </w:rPr>
              <w:t>Discuss how God expects people to live by his commands and this is part of people’s relationship with God</w:t>
            </w:r>
          </w:p>
          <w:p w:rsidR="002E1C57" w:rsidRDefault="002E1C57">
            <w:pPr>
              <w:spacing w:after="200" w:line="276" w:lineRule="auto"/>
              <w:ind w:left="720"/>
            </w:pPr>
          </w:p>
          <w:p w:rsidR="002E1C57" w:rsidRDefault="00C82020">
            <w:r>
              <w:rPr>
                <w:rFonts w:ascii="Arial" w:eastAsia="Arial" w:hAnsi="Arial" w:cs="Arial"/>
                <w:color w:val="00B050"/>
              </w:rPr>
              <w:t xml:space="preserve"> </w:t>
            </w:r>
          </w:p>
        </w:tc>
        <w:tc>
          <w:tcPr>
            <w:tcW w:w="2867" w:type="dxa"/>
          </w:tcPr>
          <w:p w:rsidR="002E1C57" w:rsidRDefault="00C82020">
            <w:r>
              <w:rPr>
                <w:rFonts w:ascii="Arial" w:eastAsia="Arial" w:hAnsi="Arial" w:cs="Arial"/>
              </w:rPr>
              <w:t>‘Stories about God’- RE Today page 12</w:t>
            </w:r>
          </w:p>
          <w:p w:rsidR="002E1C57" w:rsidRDefault="002E1C57"/>
          <w:p w:rsidR="002E1C57" w:rsidRDefault="00C82020">
            <w:r>
              <w:rPr>
                <w:rFonts w:ascii="Arial" w:eastAsia="Arial" w:hAnsi="Arial" w:cs="Arial"/>
              </w:rPr>
              <w:t>Resource Sheet 1</w:t>
            </w:r>
          </w:p>
          <w:p w:rsidR="002E1C57" w:rsidRDefault="002E1C57"/>
        </w:tc>
      </w:tr>
      <w:tr w:rsidR="002E1C57">
        <w:tc>
          <w:tcPr>
            <w:tcW w:w="1680" w:type="dxa"/>
          </w:tcPr>
          <w:p w:rsidR="002E1C57" w:rsidRDefault="00C82020">
            <w:r>
              <w:rPr>
                <w:rFonts w:ascii="Arial" w:eastAsia="Arial" w:hAnsi="Arial" w:cs="Arial"/>
              </w:rPr>
              <w:lastRenderedPageBreak/>
              <w:t>Lesson 2</w:t>
            </w:r>
          </w:p>
          <w:p w:rsidR="002E1C57" w:rsidRDefault="002E1C57"/>
          <w:p w:rsidR="002E1C57" w:rsidRDefault="00C82020">
            <w:pPr>
              <w:spacing w:after="160" w:line="259" w:lineRule="auto"/>
            </w:pPr>
            <w:r>
              <w:rPr>
                <w:rFonts w:ascii="Arial" w:eastAsia="Arial" w:hAnsi="Arial" w:cs="Arial"/>
              </w:rPr>
              <w:t xml:space="preserve">Make links </w:t>
            </w:r>
            <w:r>
              <w:rPr>
                <w:rFonts w:ascii="Arial" w:eastAsia="Arial" w:hAnsi="Arial" w:cs="Arial"/>
              </w:rPr>
              <w:lastRenderedPageBreak/>
              <w:t>between the story of Noah and how we live in school and the wider world</w:t>
            </w:r>
          </w:p>
        </w:tc>
        <w:tc>
          <w:tcPr>
            <w:tcW w:w="5608" w:type="dxa"/>
          </w:tcPr>
          <w:p w:rsidR="002E1C57" w:rsidRDefault="00C82020">
            <w:r>
              <w:rPr>
                <w:rFonts w:ascii="Arial" w:eastAsia="Arial" w:hAnsi="Arial" w:cs="Arial"/>
                <w:sz w:val="20"/>
                <w:szCs w:val="20"/>
              </w:rPr>
              <w:lastRenderedPageBreak/>
              <w:t>Recap with the children the idea that people have responsibilities given by God and that part of being the People of God is trying to live by God’s commands.</w:t>
            </w:r>
          </w:p>
          <w:p w:rsidR="002E1C57" w:rsidRDefault="002E1C57"/>
          <w:p w:rsidR="002E1C57" w:rsidRDefault="00C82020">
            <w:r>
              <w:rPr>
                <w:rFonts w:ascii="Arial" w:eastAsia="Arial" w:hAnsi="Arial" w:cs="Arial"/>
                <w:b/>
                <w:sz w:val="20"/>
                <w:szCs w:val="20"/>
              </w:rPr>
              <w:lastRenderedPageBreak/>
              <w:t>How would you define a ‘pact’?</w:t>
            </w:r>
            <w:r>
              <w:rPr>
                <w:rFonts w:ascii="Arial" w:eastAsia="Arial" w:hAnsi="Arial" w:cs="Arial"/>
                <w:sz w:val="20"/>
                <w:szCs w:val="20"/>
              </w:rPr>
              <w:t xml:space="preserve"> Talk about if the children have ever made one. </w:t>
            </w:r>
            <w:r>
              <w:rPr>
                <w:rFonts w:ascii="Arial" w:eastAsia="Arial" w:hAnsi="Arial" w:cs="Arial"/>
                <w:b/>
                <w:sz w:val="20"/>
                <w:szCs w:val="20"/>
              </w:rPr>
              <w:t>When? What was expected? How would it feel if people broke/kept the pact?</w:t>
            </w:r>
          </w:p>
          <w:p w:rsidR="002E1C57" w:rsidRDefault="00C82020">
            <w:r>
              <w:rPr>
                <w:rFonts w:ascii="Arial" w:eastAsia="Arial" w:hAnsi="Arial" w:cs="Arial"/>
                <w:sz w:val="20"/>
                <w:szCs w:val="20"/>
              </w:rPr>
              <w:t xml:space="preserve">Explain that when God gives rules in the Noah story (Chapter 9), he makes a covenant — a pact. God is not just giving humans rules to obey, but he also has a promise to keep. (Ensure that the </w:t>
            </w:r>
            <w:proofErr w:type="spellStart"/>
            <w:r>
              <w:rPr>
                <w:rFonts w:ascii="Arial" w:eastAsia="Arial" w:hAnsi="Arial" w:cs="Arial"/>
                <w:sz w:val="20"/>
                <w:szCs w:val="20"/>
              </w:rPr>
              <w:t>chn</w:t>
            </w:r>
            <w:proofErr w:type="spellEnd"/>
            <w:r>
              <w:rPr>
                <w:rFonts w:ascii="Arial" w:eastAsia="Arial" w:hAnsi="Arial" w:cs="Arial"/>
                <w:sz w:val="20"/>
                <w:szCs w:val="20"/>
              </w:rPr>
              <w:t xml:space="preserve"> understand the term covenant- display </w:t>
            </w:r>
            <w:proofErr w:type="gramStart"/>
            <w:r>
              <w:rPr>
                <w:rFonts w:ascii="Arial" w:eastAsia="Arial" w:hAnsi="Arial" w:cs="Arial"/>
                <w:sz w:val="20"/>
                <w:szCs w:val="20"/>
              </w:rPr>
              <w:t>an</w:t>
            </w:r>
            <w:proofErr w:type="gramEnd"/>
            <w:r>
              <w:rPr>
                <w:rFonts w:ascii="Arial" w:eastAsia="Arial" w:hAnsi="Arial" w:cs="Arial"/>
                <w:sz w:val="20"/>
                <w:szCs w:val="20"/>
              </w:rPr>
              <w:t xml:space="preserve"> refer to it throughout the unit).</w:t>
            </w:r>
          </w:p>
          <w:p w:rsidR="002E1C57" w:rsidRDefault="00C82020">
            <w:r>
              <w:rPr>
                <w:rFonts w:ascii="Arial" w:eastAsia="Arial" w:hAnsi="Arial" w:cs="Arial"/>
                <w:sz w:val="20"/>
                <w:szCs w:val="20"/>
              </w:rPr>
              <w:t xml:space="preserve">Ask: </w:t>
            </w:r>
            <w:r>
              <w:rPr>
                <w:rFonts w:ascii="Arial" w:eastAsia="Arial" w:hAnsi="Arial" w:cs="Arial"/>
                <w:b/>
                <w:sz w:val="20"/>
                <w:szCs w:val="20"/>
              </w:rPr>
              <w:t>‘What was God’s covenant with Noah?’</w:t>
            </w:r>
            <w:r>
              <w:rPr>
                <w:rFonts w:ascii="Arial" w:eastAsia="Arial" w:hAnsi="Arial" w:cs="Arial"/>
                <w:sz w:val="20"/>
                <w:szCs w:val="20"/>
              </w:rPr>
              <w:t xml:space="preserve"> </w:t>
            </w:r>
          </w:p>
          <w:p w:rsidR="002E1C57" w:rsidRDefault="00C82020">
            <w:r>
              <w:rPr>
                <w:rFonts w:ascii="Arial" w:eastAsia="Arial" w:hAnsi="Arial" w:cs="Arial"/>
                <w:sz w:val="20"/>
                <w:szCs w:val="20"/>
              </w:rPr>
              <w:t xml:space="preserve">Hold a class discussion. Children finish the sentence starter — </w:t>
            </w:r>
            <w:r>
              <w:rPr>
                <w:rFonts w:ascii="Arial" w:eastAsia="Arial" w:hAnsi="Arial" w:cs="Arial"/>
                <w:b/>
                <w:sz w:val="20"/>
                <w:szCs w:val="20"/>
              </w:rPr>
              <w:t>‘What I would like to say about God in the story is…’</w:t>
            </w:r>
            <w:r>
              <w:rPr>
                <w:rFonts w:ascii="Arial" w:eastAsia="Arial" w:hAnsi="Arial" w:cs="Arial"/>
                <w:sz w:val="20"/>
                <w:szCs w:val="20"/>
              </w:rPr>
              <w:t xml:space="preserve">, then open the discussion to the floor. If necessary, ensure that pupils are reminded that the story says God sent the flood to bring good into the world and wipe out evil, and that after the flood he promises to stick with people — even though people often mess up; God keeps on forgiving. </w:t>
            </w:r>
            <w:r>
              <w:rPr>
                <w:rFonts w:ascii="Arial" w:eastAsia="Arial" w:hAnsi="Arial" w:cs="Arial"/>
                <w:i/>
                <w:sz w:val="20"/>
                <w:szCs w:val="20"/>
              </w:rPr>
              <w:t>(children can also record responses on sticky notes for the scrapbook)</w:t>
            </w:r>
          </w:p>
          <w:p w:rsidR="002E1C57" w:rsidRDefault="00C82020">
            <w:r>
              <w:rPr>
                <w:rFonts w:ascii="Arial" w:eastAsia="Arial" w:hAnsi="Arial" w:cs="Arial"/>
                <w:sz w:val="20"/>
                <w:szCs w:val="20"/>
              </w:rPr>
              <w:t xml:space="preserve">Talk about this as a reason why Christian and Jewish people still read and remember this narrative. Revisit the rainbow from the previous session- ask the children to write words they can think of to describe God inside the rainbow </w:t>
            </w:r>
          </w:p>
          <w:p w:rsidR="002E1C57" w:rsidRDefault="00C82020">
            <w:r>
              <w:rPr>
                <w:rFonts w:ascii="Arial" w:eastAsia="Arial" w:hAnsi="Arial" w:cs="Arial"/>
                <w:sz w:val="20"/>
                <w:szCs w:val="20"/>
              </w:rPr>
              <w:t xml:space="preserve">Talk about the key question: </w:t>
            </w:r>
            <w:r>
              <w:rPr>
                <w:rFonts w:ascii="Arial" w:eastAsia="Arial" w:hAnsi="Arial" w:cs="Arial"/>
                <w:b/>
                <w:sz w:val="20"/>
                <w:szCs w:val="20"/>
              </w:rPr>
              <w:t>what was it like for Noah and his family to follow God?</w:t>
            </w:r>
          </w:p>
          <w:p w:rsidR="002E1C57" w:rsidRDefault="00C82020">
            <w:r>
              <w:rPr>
                <w:rFonts w:ascii="Arial" w:eastAsia="Arial" w:hAnsi="Arial" w:cs="Arial"/>
                <w:sz w:val="20"/>
                <w:szCs w:val="20"/>
              </w:rPr>
              <w:t xml:space="preserve">Think about the agreements (pacts — or covenants) that people make; for example, drivers driving on the correct side of the road, shopkeepers giving customers goods they have paid for, playing with somebody in the playground because you have promised to do so, keeping to the rules in sport, the government providing hospitals because people pay taxes. </w:t>
            </w:r>
            <w:r>
              <w:rPr>
                <w:rFonts w:ascii="Arial" w:eastAsia="Arial" w:hAnsi="Arial" w:cs="Arial"/>
                <w:b/>
                <w:sz w:val="20"/>
                <w:szCs w:val="20"/>
              </w:rPr>
              <w:t xml:space="preserve">What happens if people break each of the agreements you come up with — what are the consequences? </w:t>
            </w:r>
            <w:r>
              <w:rPr>
                <w:rFonts w:ascii="Arial" w:eastAsia="Arial" w:hAnsi="Arial" w:cs="Arial"/>
                <w:sz w:val="20"/>
                <w:szCs w:val="20"/>
              </w:rPr>
              <w:t>Explore and discuss the need for laws and keeping them</w:t>
            </w:r>
          </w:p>
          <w:p w:rsidR="002E1C57" w:rsidRDefault="002E1C57"/>
          <w:p w:rsidR="002E1C57" w:rsidRDefault="00C82020">
            <w:r>
              <w:rPr>
                <w:rFonts w:ascii="Arial" w:eastAsia="Arial" w:hAnsi="Arial" w:cs="Arial"/>
                <w:sz w:val="20"/>
                <w:szCs w:val="20"/>
              </w:rPr>
              <w:t xml:space="preserve"> </w:t>
            </w:r>
          </w:p>
          <w:p w:rsidR="002E1C57" w:rsidRDefault="002E1C57"/>
        </w:tc>
        <w:tc>
          <w:tcPr>
            <w:tcW w:w="4019" w:type="dxa"/>
          </w:tcPr>
          <w:p w:rsidR="002E1C57" w:rsidRDefault="00C82020">
            <w:r>
              <w:rPr>
                <w:rFonts w:ascii="Arial" w:eastAsia="Arial" w:hAnsi="Arial" w:cs="Arial"/>
                <w:b/>
                <w:color w:val="00B050"/>
              </w:rPr>
              <w:lastRenderedPageBreak/>
              <w:t>Understanding</w:t>
            </w:r>
          </w:p>
          <w:p w:rsidR="002E1C57" w:rsidRDefault="00C82020">
            <w:r>
              <w:rPr>
                <w:rFonts w:ascii="Arial" w:eastAsia="Arial" w:hAnsi="Arial" w:cs="Arial"/>
                <w:b/>
                <w:color w:val="00B050"/>
              </w:rPr>
              <w:t xml:space="preserve">Analyse </w:t>
            </w:r>
          </w:p>
          <w:p w:rsidR="002E1C57" w:rsidRDefault="002E1C57"/>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Understand and explain the meaning of a covenant?</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Understand that God and Noah had a covenant?</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 xml:space="preserve">Explain in </w:t>
            </w:r>
            <w:proofErr w:type="gramStart"/>
            <w:r>
              <w:rPr>
                <w:rFonts w:ascii="Arial" w:eastAsia="Arial" w:hAnsi="Arial" w:cs="Arial"/>
                <w:color w:val="00B050"/>
              </w:rPr>
              <w:t>their own</w:t>
            </w:r>
            <w:proofErr w:type="gramEnd"/>
            <w:r>
              <w:rPr>
                <w:rFonts w:ascii="Arial" w:eastAsia="Arial" w:hAnsi="Arial" w:cs="Arial"/>
                <w:color w:val="00B050"/>
              </w:rPr>
              <w:t xml:space="preserve"> words what the story tells us about God?</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Analyse and explain the difficulties that Noah might have had in following God?</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 xml:space="preserve">Understand the importance of rules and what </w:t>
            </w:r>
            <w:proofErr w:type="gramStart"/>
            <w:r>
              <w:rPr>
                <w:rFonts w:ascii="Arial" w:eastAsia="Arial" w:hAnsi="Arial" w:cs="Arial"/>
                <w:color w:val="00B050"/>
              </w:rPr>
              <w:t>happens</w:t>
            </w:r>
            <w:proofErr w:type="gramEnd"/>
            <w:r>
              <w:rPr>
                <w:rFonts w:ascii="Arial" w:eastAsia="Arial" w:hAnsi="Arial" w:cs="Arial"/>
                <w:color w:val="00B050"/>
              </w:rPr>
              <w:t xml:space="preserve"> when they are broken/consequences?</w:t>
            </w:r>
          </w:p>
          <w:p w:rsidR="002E1C57" w:rsidRDefault="002E1C57">
            <w:pPr>
              <w:spacing w:after="200" w:line="276" w:lineRule="auto"/>
              <w:ind w:left="720"/>
            </w:pPr>
          </w:p>
          <w:p w:rsidR="002E1C57" w:rsidRDefault="002E1C57"/>
        </w:tc>
        <w:tc>
          <w:tcPr>
            <w:tcW w:w="2867" w:type="dxa"/>
          </w:tcPr>
          <w:p w:rsidR="002E1C57" w:rsidRDefault="00C82020">
            <w:r>
              <w:rPr>
                <w:rFonts w:ascii="Arial" w:eastAsia="Arial" w:hAnsi="Arial" w:cs="Arial"/>
              </w:rPr>
              <w:lastRenderedPageBreak/>
              <w:t>Resource Sheet 2 from the previous session</w:t>
            </w:r>
          </w:p>
        </w:tc>
      </w:tr>
      <w:tr w:rsidR="002E1C57">
        <w:tc>
          <w:tcPr>
            <w:tcW w:w="1680" w:type="dxa"/>
          </w:tcPr>
          <w:p w:rsidR="002E1C57" w:rsidRDefault="00C82020">
            <w:r>
              <w:rPr>
                <w:rFonts w:ascii="Arial" w:eastAsia="Arial" w:hAnsi="Arial" w:cs="Arial"/>
              </w:rPr>
              <w:lastRenderedPageBreak/>
              <w:t>Lesson 3</w:t>
            </w:r>
          </w:p>
          <w:p w:rsidR="002E1C57" w:rsidRDefault="002E1C57"/>
          <w:p w:rsidR="002E1C57" w:rsidRDefault="002E1C57"/>
          <w:p w:rsidR="002E1C57" w:rsidRDefault="00C82020">
            <w:pPr>
              <w:spacing w:after="160" w:line="259" w:lineRule="auto"/>
            </w:pPr>
            <w:r>
              <w:rPr>
                <w:rFonts w:ascii="Arial" w:eastAsia="Arial" w:hAnsi="Arial" w:cs="Arial"/>
              </w:rPr>
              <w:t>Make simple links between promises in the story of Noah and promises that Christians make at a wedding ceremony</w:t>
            </w:r>
          </w:p>
          <w:p w:rsidR="002E1C57" w:rsidRDefault="002E1C57">
            <w:pPr>
              <w:spacing w:after="160" w:line="259" w:lineRule="auto"/>
            </w:pPr>
          </w:p>
        </w:tc>
        <w:tc>
          <w:tcPr>
            <w:tcW w:w="5608" w:type="dxa"/>
          </w:tcPr>
          <w:p w:rsidR="002E1C57" w:rsidRDefault="00C82020">
            <w:r>
              <w:rPr>
                <w:rFonts w:ascii="Arial" w:eastAsia="Arial" w:hAnsi="Arial" w:cs="Arial"/>
                <w:b/>
              </w:rPr>
              <w:lastRenderedPageBreak/>
              <w:t xml:space="preserve">Discuss God’s sign of the rainbow as a reminder of </w:t>
            </w:r>
            <w:r>
              <w:rPr>
                <w:rFonts w:ascii="Arial" w:eastAsia="Arial" w:hAnsi="Arial" w:cs="Arial"/>
                <w:b/>
              </w:rPr>
              <w:lastRenderedPageBreak/>
              <w:t>his promise</w:t>
            </w:r>
            <w:r>
              <w:rPr>
                <w:rFonts w:ascii="Arial" w:eastAsia="Arial" w:hAnsi="Arial" w:cs="Arial"/>
              </w:rPr>
              <w:t>, and other ways people remember things: for example, sticky notes on the fridge. Pupils decide on what they are going to do to help them remember their promises in the contract and then carry out their decisions- use a rainbow on the display/scrapbook and refer to as a sign of the promise throughout the unit.</w:t>
            </w:r>
          </w:p>
          <w:p w:rsidR="002E1C57" w:rsidRDefault="002E1C57"/>
          <w:p w:rsidR="002E1C57" w:rsidRDefault="00C82020">
            <w:r>
              <w:rPr>
                <w:rFonts w:ascii="Arial" w:eastAsia="Arial" w:hAnsi="Arial" w:cs="Arial"/>
              </w:rPr>
              <w:t xml:space="preserve">Watch a video showing a Christian wedding, or look at photographs. </w:t>
            </w:r>
          </w:p>
          <w:p w:rsidR="002E1C57" w:rsidRDefault="00C82020">
            <w:r>
              <w:rPr>
                <w:rFonts w:ascii="Arial" w:eastAsia="Arial" w:hAnsi="Arial" w:cs="Arial"/>
              </w:rPr>
              <w:t xml:space="preserve">Use these to start a discussion on how promises are made at a wedding (recapping how pacts and promises link to the story of Noah), and how the Christian ceremony initiates a </w:t>
            </w:r>
            <w:r>
              <w:rPr>
                <w:rFonts w:ascii="Arial" w:eastAsia="Arial" w:hAnsi="Arial" w:cs="Arial"/>
                <w:u w:val="single"/>
              </w:rPr>
              <w:t xml:space="preserve">partnership between two people and God. </w:t>
            </w:r>
          </w:p>
          <w:p w:rsidR="002E1C57" w:rsidRDefault="00C82020">
            <w:r>
              <w:rPr>
                <w:rFonts w:ascii="Arial" w:eastAsia="Arial" w:hAnsi="Arial" w:cs="Arial"/>
              </w:rPr>
              <w:t xml:space="preserve">Look at text of a simplified version of a wedding ceremony (see Resource Sheet 2). Focus on what is and is not promised. Point out that this is like a covenant, because both parties make promises. Talk about how making these promises to each other and to God might help a Christian couple in their married life. </w:t>
            </w:r>
          </w:p>
          <w:p w:rsidR="002E1C57" w:rsidRDefault="00C82020">
            <w:r>
              <w:rPr>
                <w:rFonts w:ascii="Arial" w:eastAsia="Arial" w:hAnsi="Arial" w:cs="Arial"/>
              </w:rPr>
              <w:t>(Refer to activities also in Exploring Codes for Living Page 10)- adapt activities to suit your class abilities.</w:t>
            </w:r>
          </w:p>
          <w:p w:rsidR="002E1C57" w:rsidRDefault="00C82020">
            <w:r>
              <w:rPr>
                <w:rFonts w:ascii="Arial" w:eastAsia="Arial" w:hAnsi="Arial" w:cs="Arial"/>
                <w:b/>
              </w:rPr>
              <w:t>What is the symbol that God sends to show he will never again destroy all life?</w:t>
            </w:r>
            <w:r>
              <w:rPr>
                <w:rFonts w:ascii="Arial" w:eastAsia="Arial" w:hAnsi="Arial" w:cs="Arial"/>
              </w:rPr>
              <w:t>- Rainbow</w:t>
            </w:r>
          </w:p>
          <w:p w:rsidR="002E1C57" w:rsidRDefault="00C82020">
            <w:r>
              <w:rPr>
                <w:rFonts w:ascii="Arial" w:eastAsia="Arial" w:hAnsi="Arial" w:cs="Arial"/>
              </w:rPr>
              <w:t xml:space="preserve">Recap what a ‘symbol’ is. </w:t>
            </w:r>
            <w:r>
              <w:rPr>
                <w:rFonts w:ascii="Arial" w:eastAsia="Arial" w:hAnsi="Arial" w:cs="Arial"/>
                <w:b/>
              </w:rPr>
              <w:t>Where do you see symbols in a wedding ceremony? What do they mean?</w:t>
            </w:r>
            <w:r>
              <w:rPr>
                <w:rFonts w:ascii="Arial" w:eastAsia="Arial" w:hAnsi="Arial" w:cs="Arial"/>
              </w:rPr>
              <w:t xml:space="preserve"> </w:t>
            </w:r>
            <w:proofErr w:type="gramStart"/>
            <w:r>
              <w:rPr>
                <w:rFonts w:ascii="Arial" w:eastAsia="Arial" w:hAnsi="Arial" w:cs="Arial"/>
              </w:rPr>
              <w:t>such</w:t>
            </w:r>
            <w:proofErr w:type="gramEnd"/>
            <w:r>
              <w:rPr>
                <w:rFonts w:ascii="Arial" w:eastAsia="Arial" w:hAnsi="Arial" w:cs="Arial"/>
              </w:rPr>
              <w:t xml:space="preserve"> as the ring symbolising God’s never-ending love. Collect and display some symbols from a wedding</w:t>
            </w:r>
            <w:proofErr w:type="gramStart"/>
            <w:r>
              <w:rPr>
                <w:rFonts w:ascii="Arial" w:eastAsia="Arial" w:hAnsi="Arial" w:cs="Arial"/>
              </w:rPr>
              <w:t>;-</w:t>
            </w:r>
            <w:proofErr w:type="gramEnd"/>
            <w:r>
              <w:rPr>
                <w:rFonts w:ascii="Arial" w:eastAsia="Arial" w:hAnsi="Arial" w:cs="Arial"/>
              </w:rPr>
              <w:t xml:space="preserve"> explore meanings.</w:t>
            </w:r>
          </w:p>
          <w:p w:rsidR="002E1C57" w:rsidRDefault="00C82020">
            <w:r>
              <w:rPr>
                <w:rFonts w:ascii="Arial" w:eastAsia="Arial" w:hAnsi="Arial" w:cs="Arial"/>
              </w:rPr>
              <w:t xml:space="preserve">Recall the unit question: </w:t>
            </w:r>
            <w:r>
              <w:rPr>
                <w:rFonts w:ascii="Arial" w:eastAsia="Arial" w:hAnsi="Arial" w:cs="Arial"/>
                <w:b/>
              </w:rPr>
              <w:t>what is it like to follow God?</w:t>
            </w:r>
          </w:p>
          <w:p w:rsidR="002E1C57" w:rsidRDefault="00C82020">
            <w:r>
              <w:rPr>
                <w:rFonts w:ascii="Arial" w:eastAsia="Arial" w:hAnsi="Arial" w:cs="Arial"/>
              </w:rPr>
              <w:t>Christians say it includes trusting God, obeying God, believing that God promises to stay with them and to forgive, and believing that God will do this.</w:t>
            </w:r>
          </w:p>
          <w:p w:rsidR="002E1C57" w:rsidRDefault="002E1C57"/>
          <w:p w:rsidR="002E1C57" w:rsidRDefault="002E1C57"/>
          <w:p w:rsidR="002E1C57" w:rsidRDefault="002E1C57"/>
        </w:tc>
        <w:tc>
          <w:tcPr>
            <w:tcW w:w="4019" w:type="dxa"/>
          </w:tcPr>
          <w:p w:rsidR="002E1C57" w:rsidRDefault="00C82020">
            <w:r>
              <w:rPr>
                <w:rFonts w:ascii="Arial" w:eastAsia="Arial" w:hAnsi="Arial" w:cs="Arial"/>
                <w:b/>
                <w:color w:val="00B050"/>
              </w:rPr>
              <w:lastRenderedPageBreak/>
              <w:t>Remembering</w:t>
            </w:r>
          </w:p>
          <w:p w:rsidR="002E1C57" w:rsidRDefault="00C82020">
            <w:r>
              <w:rPr>
                <w:rFonts w:ascii="Arial" w:eastAsia="Arial" w:hAnsi="Arial" w:cs="Arial"/>
                <w:b/>
                <w:color w:val="00B050"/>
              </w:rPr>
              <w:lastRenderedPageBreak/>
              <w:t>Understanding</w:t>
            </w:r>
          </w:p>
          <w:p w:rsidR="002E1C57" w:rsidRDefault="00C82020">
            <w:r>
              <w:rPr>
                <w:rFonts w:ascii="Arial" w:eastAsia="Arial" w:hAnsi="Arial" w:cs="Arial"/>
                <w:b/>
                <w:color w:val="00B050"/>
              </w:rPr>
              <w:t>Applying</w:t>
            </w:r>
          </w:p>
          <w:p w:rsidR="002E1C57" w:rsidRDefault="00C82020">
            <w:r>
              <w:rPr>
                <w:rFonts w:ascii="Arial" w:eastAsia="Arial" w:hAnsi="Arial" w:cs="Arial"/>
                <w:b/>
                <w:color w:val="00B050"/>
              </w:rPr>
              <w:t>Analysing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Recall the meaning of a covenant and recall the symbol of God’s promise?</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what happens during a wedding ceremony and the importance of promises made?</w:t>
            </w:r>
          </w:p>
          <w:p w:rsidR="002E1C57" w:rsidRDefault="00C82020">
            <w:pPr>
              <w:numPr>
                <w:ilvl w:val="0"/>
                <w:numId w:val="1"/>
              </w:numPr>
              <w:spacing w:after="200" w:line="276" w:lineRule="auto"/>
              <w:ind w:hanging="360"/>
              <w:contextualSpacing/>
              <w:rPr>
                <w:color w:val="00B050"/>
              </w:rPr>
            </w:pPr>
            <w:r>
              <w:rPr>
                <w:rFonts w:ascii="Arial" w:eastAsia="Arial" w:hAnsi="Arial" w:cs="Arial"/>
                <w:color w:val="00B050"/>
              </w:rPr>
              <w:t>Explain the symbols used at a wedding and their importance/meaning?</w:t>
            </w:r>
          </w:p>
          <w:p w:rsidR="002E1C57" w:rsidRDefault="00C82020">
            <w:pPr>
              <w:numPr>
                <w:ilvl w:val="0"/>
                <w:numId w:val="1"/>
              </w:numPr>
              <w:spacing w:after="200" w:line="276" w:lineRule="auto"/>
              <w:ind w:hanging="360"/>
              <w:contextualSpacing/>
              <w:rPr>
                <w:color w:val="00B050"/>
              </w:rPr>
            </w:pPr>
            <w:r>
              <w:rPr>
                <w:rFonts w:ascii="Arial" w:eastAsia="Arial" w:hAnsi="Arial" w:cs="Arial"/>
                <w:color w:val="00B050"/>
              </w:rPr>
              <w:t>Explain the importance of making promises as a Christian way of life</w:t>
            </w:r>
          </w:p>
        </w:tc>
        <w:tc>
          <w:tcPr>
            <w:tcW w:w="2867" w:type="dxa"/>
          </w:tcPr>
          <w:p w:rsidR="002E1C57" w:rsidRDefault="00C82020">
            <w:r>
              <w:rPr>
                <w:rFonts w:ascii="Arial" w:eastAsia="Arial" w:hAnsi="Arial" w:cs="Arial"/>
              </w:rPr>
              <w:lastRenderedPageBreak/>
              <w:t xml:space="preserve">Possible videos showing </w:t>
            </w:r>
            <w:proofErr w:type="spellStart"/>
            <w:r>
              <w:rPr>
                <w:rFonts w:ascii="Arial" w:eastAsia="Arial" w:hAnsi="Arial" w:cs="Arial"/>
              </w:rPr>
              <w:lastRenderedPageBreak/>
              <w:t>marrigae</w:t>
            </w:r>
            <w:proofErr w:type="spellEnd"/>
            <w:r>
              <w:rPr>
                <w:rFonts w:ascii="Arial" w:eastAsia="Arial" w:hAnsi="Arial" w:cs="Arial"/>
              </w:rPr>
              <w:t xml:space="preserve">: Please watch content to check suitability: </w:t>
            </w:r>
          </w:p>
          <w:p w:rsidR="002E1C57" w:rsidRDefault="00110EE2">
            <w:hyperlink r:id="rId6">
              <w:r w:rsidR="00C82020">
                <w:rPr>
                  <w:rFonts w:ascii="Arial" w:eastAsia="Arial" w:hAnsi="Arial" w:cs="Arial"/>
                  <w:color w:val="1155CC"/>
                  <w:u w:val="single"/>
                </w:rPr>
                <w:t>http://request.org.uk/life/rites-of-passage/marriage/</w:t>
              </w:r>
            </w:hyperlink>
          </w:p>
          <w:p w:rsidR="002E1C57" w:rsidRDefault="002E1C57"/>
          <w:p w:rsidR="002E1C57" w:rsidRDefault="00110EE2">
            <w:hyperlink r:id="rId7">
              <w:r w:rsidR="00C82020">
                <w:rPr>
                  <w:rFonts w:ascii="Arial" w:eastAsia="Arial" w:hAnsi="Arial" w:cs="Arial"/>
                  <w:color w:val="1155CC"/>
                  <w:u w:val="single"/>
                </w:rPr>
                <w:t>http://request.org.uk/life/rites-of-passage/weddings/</w:t>
              </w:r>
            </w:hyperlink>
            <w:r w:rsidR="00C82020">
              <w:rPr>
                <w:rFonts w:ascii="Arial" w:eastAsia="Arial" w:hAnsi="Arial" w:cs="Arial"/>
              </w:rPr>
              <w:t xml:space="preserve"> </w:t>
            </w:r>
          </w:p>
          <w:p w:rsidR="002E1C57" w:rsidRDefault="002E1C57"/>
          <w:p w:rsidR="002E1C57" w:rsidRDefault="00110EE2">
            <w:hyperlink r:id="rId8">
              <w:r w:rsidR="00C82020">
                <w:rPr>
                  <w:rFonts w:ascii="Arial" w:eastAsia="Arial" w:hAnsi="Arial" w:cs="Arial"/>
                  <w:color w:val="1155CC"/>
                  <w:u w:val="single"/>
                </w:rPr>
                <w:t>https://www.truetube.co.uk/film/christian-marriage</w:t>
              </w:r>
            </w:hyperlink>
          </w:p>
          <w:p w:rsidR="002E1C57" w:rsidRDefault="002E1C57"/>
          <w:p w:rsidR="002E1C57" w:rsidRDefault="00C82020">
            <w:r>
              <w:rPr>
                <w:rFonts w:ascii="Arial" w:eastAsia="Arial" w:hAnsi="Arial" w:cs="Arial"/>
              </w:rPr>
              <w:t>Resource Sheet 2</w:t>
            </w:r>
          </w:p>
          <w:p w:rsidR="002E1C57" w:rsidRDefault="002E1C57"/>
          <w:p w:rsidR="002E1C57" w:rsidRDefault="00C82020">
            <w:r>
              <w:rPr>
                <w:rFonts w:ascii="Arial" w:eastAsia="Arial" w:hAnsi="Arial" w:cs="Arial"/>
              </w:rPr>
              <w:t>Exploring Codes for Living RE Today- Page 10</w:t>
            </w:r>
          </w:p>
          <w:p w:rsidR="002E1C57" w:rsidRDefault="002E1C57"/>
          <w:p w:rsidR="002E1C57" w:rsidRDefault="00C82020">
            <w:r>
              <w:rPr>
                <w:rFonts w:ascii="Arial" w:eastAsia="Arial" w:hAnsi="Arial" w:cs="Arial"/>
              </w:rPr>
              <w:t xml:space="preserve">Symbols used in/from weddings </w:t>
            </w:r>
          </w:p>
          <w:p w:rsidR="002E1C57" w:rsidRDefault="00C82020">
            <w:r>
              <w:rPr>
                <w:rFonts w:ascii="Arial" w:eastAsia="Arial" w:hAnsi="Arial" w:cs="Arial"/>
              </w:rPr>
              <w:t>Opening Up Promises- RE Today</w:t>
            </w:r>
            <w:hyperlink r:id="rId9"/>
          </w:p>
        </w:tc>
      </w:tr>
      <w:tr w:rsidR="002E1C57">
        <w:tc>
          <w:tcPr>
            <w:tcW w:w="1680" w:type="dxa"/>
          </w:tcPr>
          <w:p w:rsidR="002E1C57" w:rsidRDefault="00C82020">
            <w:r>
              <w:lastRenderedPageBreak/>
              <w:t>Lesson 4</w:t>
            </w:r>
          </w:p>
          <w:p w:rsidR="002E1C57" w:rsidRDefault="002E1C57"/>
          <w:p w:rsidR="002E1C57" w:rsidRDefault="00C82020">
            <w:r>
              <w:rPr>
                <w:b/>
                <w:color w:val="0070C0"/>
              </w:rPr>
              <w:t>DIGGING DEEPER</w:t>
            </w:r>
          </w:p>
          <w:p w:rsidR="002E1C57" w:rsidRDefault="002E1C57"/>
          <w:p w:rsidR="002E1C57" w:rsidRDefault="00C82020">
            <w:pPr>
              <w:spacing w:after="160" w:line="259" w:lineRule="auto"/>
            </w:pPr>
            <w:r>
              <w:rPr>
                <w:rFonts w:ascii="Arial" w:eastAsia="Arial" w:hAnsi="Arial" w:cs="Arial"/>
              </w:rPr>
              <w:t>Make clear links between the story of Abraham and the concept of faith</w:t>
            </w:r>
          </w:p>
          <w:p w:rsidR="002E1C57" w:rsidRDefault="002E1C57">
            <w:pPr>
              <w:spacing w:after="160" w:line="259" w:lineRule="auto"/>
            </w:pPr>
          </w:p>
        </w:tc>
        <w:tc>
          <w:tcPr>
            <w:tcW w:w="5608" w:type="dxa"/>
          </w:tcPr>
          <w:p w:rsidR="002E1C57" w:rsidRDefault="00C82020">
            <w:r>
              <w:rPr>
                <w:rFonts w:ascii="Arial" w:eastAsia="Arial" w:hAnsi="Arial" w:cs="Arial"/>
              </w:rPr>
              <w:t xml:space="preserve">Explain that the stories of the first part of the Old Testament tend to focus on a particular group of people. Pupils have learnt about Noah and his friendship with God, now they are going to learn about </w:t>
            </w:r>
            <w:r>
              <w:rPr>
                <w:rFonts w:ascii="Arial" w:eastAsia="Arial" w:hAnsi="Arial" w:cs="Arial"/>
                <w:b/>
              </w:rPr>
              <w:t>Abraham</w:t>
            </w:r>
            <w:r>
              <w:rPr>
                <w:rFonts w:ascii="Arial" w:eastAsia="Arial" w:hAnsi="Arial" w:cs="Arial"/>
              </w:rPr>
              <w:t xml:space="preserve"> (Noah’s descendant-explain this term) and his relationship with God</w:t>
            </w:r>
          </w:p>
          <w:p w:rsidR="002E1C57" w:rsidRDefault="00C82020">
            <w:r>
              <w:rPr>
                <w:rFonts w:ascii="Arial" w:eastAsia="Arial" w:hAnsi="Arial" w:cs="Arial"/>
              </w:rPr>
              <w:t xml:space="preserve">Tell pupils Genesis 12:1 in pupil-friendly language. Discuss what Abraham was asked to leave behind (everything) and where he was told to go (an unnamed distant land). </w:t>
            </w:r>
          </w:p>
          <w:p w:rsidR="002E1C57" w:rsidRDefault="00C82020">
            <w:r>
              <w:rPr>
                <w:rFonts w:ascii="Arial" w:eastAsia="Arial" w:hAnsi="Arial" w:cs="Arial"/>
                <w:b/>
              </w:rPr>
              <w:t>Do you think Abraham should do this?</w:t>
            </w:r>
            <w:r>
              <w:rPr>
                <w:rFonts w:ascii="Arial" w:eastAsia="Arial" w:hAnsi="Arial" w:cs="Arial"/>
              </w:rPr>
              <w:t xml:space="preserve"> Tell the rest of the story (until Genesis 12:9). </w:t>
            </w:r>
            <w:r>
              <w:rPr>
                <w:rFonts w:ascii="Arial" w:eastAsia="Arial" w:hAnsi="Arial" w:cs="Arial"/>
                <w:b/>
              </w:rPr>
              <w:t>How do you think Abraham would have been feeling?</w:t>
            </w:r>
            <w:r>
              <w:rPr>
                <w:rFonts w:ascii="Arial" w:eastAsia="Arial" w:hAnsi="Arial" w:cs="Arial"/>
              </w:rPr>
              <w:t xml:space="preserve"> </w:t>
            </w:r>
          </w:p>
          <w:p w:rsidR="002E1C57" w:rsidRDefault="00C82020">
            <w:r>
              <w:rPr>
                <w:rFonts w:ascii="Arial" w:eastAsia="Arial" w:hAnsi="Arial" w:cs="Arial"/>
                <w:b/>
              </w:rPr>
              <w:t xml:space="preserve">Can you think of any reasons why Abraham followed God’s command to leave Haran? </w:t>
            </w:r>
          </w:p>
          <w:p w:rsidR="002E1C57" w:rsidRDefault="00C82020">
            <w:r>
              <w:rPr>
                <w:rFonts w:ascii="Arial" w:eastAsia="Arial" w:hAnsi="Arial" w:cs="Arial"/>
              </w:rPr>
              <w:t xml:space="preserve">Explain that as a person of God, Abraham was following God’s commands, but also because of the promises God made — remember the term ‘covenant’. </w:t>
            </w:r>
          </w:p>
          <w:p w:rsidR="002E1C57" w:rsidRDefault="00C82020">
            <w:r>
              <w:rPr>
                <w:rFonts w:ascii="Arial" w:eastAsia="Arial" w:hAnsi="Arial" w:cs="Arial"/>
              </w:rPr>
              <w:t xml:space="preserve">Point out to pupils that God repeats his promise to Abraham in Chapter 17. </w:t>
            </w:r>
          </w:p>
          <w:p w:rsidR="002E1C57" w:rsidRDefault="002E1C57"/>
          <w:p w:rsidR="002E1C57" w:rsidRDefault="00C82020">
            <w:r>
              <w:rPr>
                <w:rFonts w:ascii="Arial" w:eastAsia="Arial" w:hAnsi="Arial" w:cs="Arial"/>
                <w:b/>
              </w:rPr>
              <w:t>What is faith?</w:t>
            </w:r>
            <w:r>
              <w:rPr>
                <w:rFonts w:ascii="Arial" w:eastAsia="Arial" w:hAnsi="Arial" w:cs="Arial"/>
              </w:rPr>
              <w:t xml:space="preserve"> Ask the children to create dictionary definitions for ‘faith’. Discuss how we can tell from the story that Abraham had faith. Point out what a huge thing Abraham did in this story to show he had faith. This was a big test</w:t>
            </w:r>
          </w:p>
          <w:p w:rsidR="002E1C57" w:rsidRDefault="00C82020">
            <w:r>
              <w:rPr>
                <w:rFonts w:ascii="Arial" w:eastAsia="Arial" w:hAnsi="Arial" w:cs="Arial"/>
                <w:b/>
              </w:rPr>
              <w:t>What are some easier tasks God could have given Abraham to show that he had faith?</w:t>
            </w:r>
          </w:p>
          <w:p w:rsidR="002E1C57" w:rsidRDefault="00C82020">
            <w:r>
              <w:rPr>
                <w:rFonts w:ascii="Arial" w:eastAsia="Arial" w:hAnsi="Arial" w:cs="Arial"/>
              </w:rPr>
              <w:t xml:space="preserve">Children to be given </w:t>
            </w:r>
            <w:proofErr w:type="gramStart"/>
            <w:r>
              <w:rPr>
                <w:rFonts w:ascii="Arial" w:eastAsia="Arial" w:hAnsi="Arial" w:cs="Arial"/>
              </w:rPr>
              <w:t>a sentence starters</w:t>
            </w:r>
            <w:proofErr w:type="gramEnd"/>
            <w:r>
              <w:rPr>
                <w:rFonts w:ascii="Arial" w:eastAsia="Arial" w:hAnsi="Arial" w:cs="Arial"/>
              </w:rPr>
              <w:t xml:space="preserve"> or write independently about why Abraham is an important person in the OT. Record in books-</w:t>
            </w:r>
          </w:p>
          <w:p w:rsidR="002E1C57" w:rsidRDefault="00C82020">
            <w:r>
              <w:rPr>
                <w:rFonts w:ascii="Arial" w:eastAsia="Arial" w:hAnsi="Arial" w:cs="Arial"/>
              </w:rPr>
              <w:t xml:space="preserve">Possible starters could include:: </w:t>
            </w:r>
          </w:p>
          <w:p w:rsidR="002E1C57" w:rsidRDefault="00C82020">
            <w:r>
              <w:rPr>
                <w:rFonts w:ascii="Arial" w:eastAsia="Arial" w:hAnsi="Arial" w:cs="Arial"/>
              </w:rPr>
              <w:t>God wanted Abraham to…</w:t>
            </w:r>
          </w:p>
          <w:p w:rsidR="002E1C57" w:rsidRDefault="00C82020">
            <w:r>
              <w:rPr>
                <w:rFonts w:ascii="Arial" w:eastAsia="Arial" w:hAnsi="Arial" w:cs="Arial"/>
              </w:rPr>
              <w:lastRenderedPageBreak/>
              <w:t>Abraham obeyed God because…</w:t>
            </w:r>
          </w:p>
          <w:p w:rsidR="002E1C57" w:rsidRDefault="00C82020">
            <w:r>
              <w:rPr>
                <w:rFonts w:ascii="Arial" w:eastAsia="Arial" w:hAnsi="Arial" w:cs="Arial"/>
              </w:rPr>
              <w:t>Abraham is an important person in the Old Testament because…</w:t>
            </w:r>
          </w:p>
          <w:p w:rsidR="002E1C57" w:rsidRDefault="00C82020">
            <w:r>
              <w:rPr>
                <w:rFonts w:ascii="Arial" w:eastAsia="Arial" w:hAnsi="Arial" w:cs="Arial"/>
              </w:rPr>
              <w:t>Abraham felt…</w:t>
            </w:r>
          </w:p>
          <w:p w:rsidR="002E1C57" w:rsidRDefault="00C82020">
            <w:r>
              <w:rPr>
                <w:rFonts w:ascii="Arial" w:eastAsia="Arial" w:hAnsi="Arial" w:cs="Arial"/>
              </w:rPr>
              <w:t>Abraham needed qualities that included...</w:t>
            </w:r>
          </w:p>
          <w:p w:rsidR="002E1C57" w:rsidRDefault="00C82020">
            <w:r>
              <w:rPr>
                <w:rFonts w:ascii="Arial" w:eastAsia="Arial" w:hAnsi="Arial" w:cs="Arial"/>
              </w:rPr>
              <w:t>God felt that Abraham was...</w:t>
            </w:r>
          </w:p>
          <w:p w:rsidR="002E1C57" w:rsidRDefault="002E1C57"/>
        </w:tc>
        <w:tc>
          <w:tcPr>
            <w:tcW w:w="4019" w:type="dxa"/>
          </w:tcPr>
          <w:p w:rsidR="002E1C57" w:rsidRDefault="00C82020">
            <w:r>
              <w:rPr>
                <w:rFonts w:ascii="Arial" w:eastAsia="Arial" w:hAnsi="Arial" w:cs="Arial"/>
                <w:b/>
                <w:color w:val="00B050"/>
              </w:rPr>
              <w:lastRenderedPageBreak/>
              <w:t>Understanding</w:t>
            </w:r>
          </w:p>
          <w:p w:rsidR="002E1C57" w:rsidRDefault="00C82020">
            <w:r>
              <w:rPr>
                <w:rFonts w:ascii="Arial" w:eastAsia="Arial" w:hAnsi="Arial" w:cs="Arial"/>
                <w:b/>
                <w:color w:val="00B050"/>
              </w:rPr>
              <w:t>Analysing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Children to retell the story of Abraham in their own words</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how Abraham might have felt following God’s commands</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why God’s promises are important to Christians</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Describe some of the qualities that Abraham would have needed in order to follow God</w:t>
            </w:r>
          </w:p>
        </w:tc>
        <w:tc>
          <w:tcPr>
            <w:tcW w:w="2867" w:type="dxa"/>
          </w:tcPr>
          <w:p w:rsidR="002E1C57" w:rsidRDefault="00C82020">
            <w:r>
              <w:rPr>
                <w:rFonts w:ascii="Arial" w:eastAsia="Arial" w:hAnsi="Arial" w:cs="Arial"/>
              </w:rPr>
              <w:t>Genesis 12- Lion Story Bible</w:t>
            </w:r>
          </w:p>
          <w:p w:rsidR="002E1C57" w:rsidRDefault="00C82020">
            <w:r>
              <w:rPr>
                <w:rFonts w:ascii="Arial" w:eastAsia="Arial" w:hAnsi="Arial" w:cs="Arial"/>
              </w:rPr>
              <w:t>Sentence prompts</w:t>
            </w:r>
          </w:p>
        </w:tc>
      </w:tr>
      <w:tr w:rsidR="002E1C57">
        <w:tc>
          <w:tcPr>
            <w:tcW w:w="1680" w:type="dxa"/>
          </w:tcPr>
          <w:p w:rsidR="002E1C57" w:rsidRDefault="00C82020">
            <w:r>
              <w:lastRenderedPageBreak/>
              <w:t>Lesson 5</w:t>
            </w:r>
          </w:p>
          <w:p w:rsidR="002E1C57" w:rsidRDefault="002E1C57"/>
          <w:p w:rsidR="002E1C57" w:rsidRDefault="00C82020">
            <w:r>
              <w:rPr>
                <w:b/>
                <w:color w:val="0070C0"/>
              </w:rPr>
              <w:t>DIGGING DEEPER</w:t>
            </w:r>
          </w:p>
          <w:p w:rsidR="002E1C57" w:rsidRDefault="002E1C57"/>
          <w:p w:rsidR="002E1C57" w:rsidRDefault="00C82020">
            <w:pPr>
              <w:spacing w:after="160" w:line="259" w:lineRule="auto"/>
            </w:pPr>
            <w:r>
              <w:rPr>
                <w:rFonts w:ascii="Arial" w:eastAsia="Arial" w:hAnsi="Arial" w:cs="Arial"/>
              </w:rPr>
              <w:t>Make simple links between People of God and how some Christians choose to live in their</w:t>
            </w:r>
            <w:r>
              <w:rPr>
                <w:rFonts w:ascii="Arial" w:eastAsia="Arial" w:hAnsi="Arial" w:cs="Arial"/>
                <w:b/>
                <w:color w:val="FF0066"/>
              </w:rPr>
              <w:t xml:space="preserve"> </w:t>
            </w:r>
            <w:r>
              <w:rPr>
                <w:rFonts w:ascii="Arial" w:eastAsia="Arial" w:hAnsi="Arial" w:cs="Arial"/>
              </w:rPr>
              <w:t>whole lives and in their church communities</w:t>
            </w:r>
          </w:p>
          <w:p w:rsidR="002E1C57" w:rsidRDefault="00C82020">
            <w:pPr>
              <w:spacing w:after="160" w:line="259" w:lineRule="auto"/>
            </w:pPr>
            <w:r>
              <w:rPr>
                <w:rFonts w:ascii="Arial" w:eastAsia="Arial" w:hAnsi="Arial" w:cs="Arial"/>
              </w:rPr>
              <w:t>Suggest answers about how far ideas of covenant, promises and following God might make a difference in the world today.</w:t>
            </w:r>
          </w:p>
          <w:p w:rsidR="002E1C57" w:rsidRDefault="002E1C57">
            <w:pPr>
              <w:spacing w:after="160" w:line="259" w:lineRule="auto"/>
            </w:pPr>
          </w:p>
        </w:tc>
        <w:tc>
          <w:tcPr>
            <w:tcW w:w="5608" w:type="dxa"/>
          </w:tcPr>
          <w:p w:rsidR="002E1C57" w:rsidRDefault="00C82020">
            <w:r>
              <w:rPr>
                <w:rFonts w:ascii="Arial" w:eastAsia="Arial" w:hAnsi="Arial" w:cs="Arial"/>
              </w:rPr>
              <w:lastRenderedPageBreak/>
              <w:t>Tell the story of how God promised a son to Abraham and Sarah (from Genesis 18:1–10 — see Resource Sheet 3)</w:t>
            </w:r>
          </w:p>
          <w:p w:rsidR="002E1C57" w:rsidRDefault="00C82020">
            <w:r>
              <w:rPr>
                <w:rFonts w:ascii="Arial" w:eastAsia="Arial" w:hAnsi="Arial" w:cs="Arial"/>
              </w:rPr>
              <w:t xml:space="preserve">Read the story and prompt the children to ask questions. </w:t>
            </w:r>
          </w:p>
          <w:p w:rsidR="002E1C57" w:rsidRDefault="00C82020">
            <w:r>
              <w:rPr>
                <w:rFonts w:ascii="Arial" w:eastAsia="Arial" w:hAnsi="Arial" w:cs="Arial"/>
              </w:rPr>
              <w:t xml:space="preserve">Ask the children to complete a storyboard to show the story of Abraham and to fill in speech bubbles to show the thoughts/ reactions of the characters at different points in the story. </w:t>
            </w:r>
          </w:p>
          <w:p w:rsidR="002E1C57" w:rsidRDefault="00C82020">
            <w:r>
              <w:rPr>
                <w:rFonts w:ascii="Arial" w:eastAsia="Arial" w:hAnsi="Arial" w:cs="Arial"/>
              </w:rPr>
              <w:t xml:space="preserve">Explain that Sarah and Abraham were even older than most people’s grandparents, so thought that having a baby was impossible — but the story emphasises the idea that God keeps his promises! </w:t>
            </w:r>
          </w:p>
          <w:p w:rsidR="002E1C57" w:rsidRDefault="00C82020">
            <w:r>
              <w:rPr>
                <w:rFonts w:ascii="Arial" w:eastAsia="Arial" w:hAnsi="Arial" w:cs="Arial"/>
              </w:rPr>
              <w:t xml:space="preserve">Tell the end of the story (from Genesis 18:11–15 and 21:1–5) to find out Sarah’s reaction. Explain that God keeps his promise and Sarah indeed has Isaac, whose name means ‘he laughs’. </w:t>
            </w:r>
          </w:p>
          <w:p w:rsidR="002E1C57" w:rsidRDefault="00C82020">
            <w:r>
              <w:rPr>
                <w:rFonts w:ascii="Arial" w:eastAsia="Arial" w:hAnsi="Arial" w:cs="Arial"/>
              </w:rPr>
              <w:t xml:space="preserve">Use dialogic talk to help pupils decipher what this might show a believer about having faith, and trusting in God’s promises. </w:t>
            </w:r>
          </w:p>
          <w:p w:rsidR="002E1C57" w:rsidRDefault="00C82020">
            <w:r>
              <w:rPr>
                <w:rFonts w:ascii="Arial" w:eastAsia="Arial" w:hAnsi="Arial" w:cs="Arial"/>
              </w:rPr>
              <w:t xml:space="preserve">Talk about the key question: for Abraham and Sarah, </w:t>
            </w:r>
            <w:r>
              <w:rPr>
                <w:rFonts w:ascii="Arial" w:eastAsia="Arial" w:hAnsi="Arial" w:cs="Arial"/>
                <w:b/>
              </w:rPr>
              <w:t>What is it like to follow God?</w:t>
            </w:r>
            <w:r>
              <w:rPr>
                <w:rFonts w:ascii="Arial" w:eastAsia="Arial" w:hAnsi="Arial" w:cs="Arial"/>
              </w:rPr>
              <w:t xml:space="preserve"> </w:t>
            </w:r>
          </w:p>
          <w:p w:rsidR="002E1C57" w:rsidRDefault="00C82020">
            <w:r>
              <w:rPr>
                <w:rFonts w:ascii="Arial" w:eastAsia="Arial" w:hAnsi="Arial" w:cs="Arial"/>
              </w:rPr>
              <w:t>Talk about the promise to bless all the peoples of the earth: Christians read this as part of the ‘big story’ — bringing all people back into a relationship with God that was spoiled at the Fall (the separation of God and people in terms of trust/relationship- Eve and the apple)</w:t>
            </w:r>
          </w:p>
          <w:p w:rsidR="002E1C57" w:rsidRDefault="002E1C57"/>
          <w:p w:rsidR="002E1C57" w:rsidRDefault="00C82020">
            <w:r>
              <w:rPr>
                <w:rFonts w:ascii="Arial" w:eastAsia="Arial" w:hAnsi="Arial" w:cs="Arial"/>
              </w:rPr>
              <w:t xml:space="preserve">Tell pupils that Jewish and Christian people believe God made a covenant with Abraham. This promise is not just for Abraham but for his descendants — the People of God. </w:t>
            </w:r>
          </w:p>
          <w:p w:rsidR="002E1C57" w:rsidRDefault="00C82020">
            <w:r>
              <w:rPr>
                <w:rFonts w:ascii="Arial" w:eastAsia="Arial" w:hAnsi="Arial" w:cs="Arial"/>
                <w:b/>
              </w:rPr>
              <w:t>Who are the people of God?</w:t>
            </w:r>
            <w:r>
              <w:rPr>
                <w:rFonts w:ascii="Arial" w:eastAsia="Arial" w:hAnsi="Arial" w:cs="Arial"/>
              </w:rPr>
              <w:t xml:space="preserve"> Christians believe that this is all people</w:t>
            </w:r>
          </w:p>
          <w:p w:rsidR="002E1C57" w:rsidRDefault="00C82020">
            <w:r>
              <w:rPr>
                <w:rFonts w:ascii="Arial" w:eastAsia="Arial" w:hAnsi="Arial" w:cs="Arial"/>
              </w:rPr>
              <w:t>Place the People of God on the Big Story timeline and discuss where they come chronologically in the Bible. Explain that although they come before Jesus and well before Christianity, they show Christians and all people what it is like to have a friendship with God and try to live in the way that God wants.</w:t>
            </w:r>
          </w:p>
          <w:p w:rsidR="002E1C57" w:rsidRDefault="002E1C57"/>
        </w:tc>
        <w:tc>
          <w:tcPr>
            <w:tcW w:w="4019" w:type="dxa"/>
          </w:tcPr>
          <w:p w:rsidR="002E1C57" w:rsidRDefault="00C82020">
            <w:r>
              <w:rPr>
                <w:rFonts w:ascii="Arial" w:eastAsia="Arial" w:hAnsi="Arial" w:cs="Arial"/>
                <w:b/>
                <w:color w:val="00B050"/>
              </w:rPr>
              <w:lastRenderedPageBreak/>
              <w:t>Understanding</w:t>
            </w:r>
          </w:p>
          <w:p w:rsidR="002E1C57" w:rsidRDefault="00C82020">
            <w:r>
              <w:rPr>
                <w:rFonts w:ascii="Arial" w:eastAsia="Arial" w:hAnsi="Arial" w:cs="Arial"/>
                <w:b/>
                <w:color w:val="00B050"/>
              </w:rPr>
              <w:t>Applying</w:t>
            </w:r>
          </w:p>
          <w:p w:rsidR="002E1C57" w:rsidRDefault="002E1C57"/>
          <w:p w:rsidR="002E1C57" w:rsidRDefault="00C82020">
            <w:r>
              <w:rPr>
                <w:rFonts w:ascii="Arial" w:eastAsia="Arial" w:hAnsi="Arial" w:cs="Arial"/>
                <w:color w:val="00B050"/>
              </w:rPr>
              <w:t>Can the children:</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Complete a storyboard to show the events of the story</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Explain how different characters might be feeling at different points of the story</w:t>
            </w:r>
          </w:p>
          <w:p w:rsidR="002E1C57" w:rsidRDefault="00C82020">
            <w:pPr>
              <w:numPr>
                <w:ilvl w:val="0"/>
                <w:numId w:val="1"/>
              </w:numPr>
              <w:spacing w:line="276" w:lineRule="auto"/>
              <w:ind w:hanging="360"/>
              <w:contextualSpacing/>
              <w:rPr>
                <w:color w:val="00B050"/>
              </w:rPr>
            </w:pPr>
            <w:r>
              <w:rPr>
                <w:rFonts w:ascii="Arial" w:eastAsia="Arial" w:hAnsi="Arial" w:cs="Arial"/>
                <w:color w:val="00B050"/>
              </w:rPr>
              <w:t>Understand and discuss what it means to have faith</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Explain what Christians believe it is like to follow God</w:t>
            </w:r>
          </w:p>
          <w:p w:rsidR="002E1C57" w:rsidRDefault="00C82020">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Understand and explain that the stories explain how people can have a relationship with God</w:t>
            </w:r>
          </w:p>
          <w:p w:rsidR="002E1C57" w:rsidRDefault="002E1C57"/>
        </w:tc>
        <w:tc>
          <w:tcPr>
            <w:tcW w:w="2867" w:type="dxa"/>
          </w:tcPr>
          <w:p w:rsidR="002E1C57" w:rsidRDefault="00C82020">
            <w:r>
              <w:rPr>
                <w:rFonts w:ascii="Arial" w:eastAsia="Arial" w:hAnsi="Arial" w:cs="Arial"/>
              </w:rPr>
              <w:t>Storyboard</w:t>
            </w:r>
          </w:p>
        </w:tc>
      </w:tr>
      <w:tr w:rsidR="002E1C57">
        <w:tc>
          <w:tcPr>
            <w:tcW w:w="1680" w:type="dxa"/>
          </w:tcPr>
          <w:p w:rsidR="002E1C57" w:rsidRDefault="00C82020">
            <w:r>
              <w:lastRenderedPageBreak/>
              <w:t xml:space="preserve">Lesson 6 </w:t>
            </w:r>
          </w:p>
          <w:p w:rsidR="002E1C57" w:rsidRDefault="002E1C57"/>
          <w:p w:rsidR="002E1C57" w:rsidRDefault="00C82020">
            <w:r>
              <w:rPr>
                <w:b/>
                <w:color w:val="0070C0"/>
              </w:rPr>
              <w:t>Assessment Tasks</w:t>
            </w:r>
          </w:p>
          <w:p w:rsidR="002E1C57" w:rsidRDefault="002E1C57"/>
        </w:tc>
        <w:tc>
          <w:tcPr>
            <w:tcW w:w="5608" w:type="dxa"/>
          </w:tcPr>
          <w:p w:rsidR="002E1C57" w:rsidRDefault="00C82020">
            <w:r>
              <w:rPr>
                <w:rFonts w:ascii="Arial" w:eastAsia="Arial" w:hAnsi="Arial" w:cs="Arial"/>
              </w:rPr>
              <w:t>Create two lists based on prior learning — promises God makes to people in the Old Testament and actions he asks of People of God. (See Resource Sheet 4 for ideas.)</w:t>
            </w:r>
          </w:p>
          <w:p w:rsidR="002E1C57" w:rsidRDefault="00C82020">
            <w:r>
              <w:rPr>
                <w:rFonts w:ascii="Arial" w:eastAsia="Arial" w:hAnsi="Arial" w:cs="Arial"/>
              </w:rPr>
              <w:t xml:space="preserve">Hear some stories of people who have felt supported by God through tough times. Discuss whether these affect pupils’ opinions at all. (Special People Page 2, 6- </w:t>
            </w:r>
            <w:proofErr w:type="spellStart"/>
            <w:r>
              <w:rPr>
                <w:rFonts w:ascii="Arial" w:eastAsia="Arial" w:hAnsi="Arial" w:cs="Arial"/>
              </w:rPr>
              <w:t>eg</w:t>
            </w:r>
            <w:proofErr w:type="spellEnd"/>
            <w:r>
              <w:rPr>
                <w:rFonts w:ascii="Arial" w:eastAsia="Arial" w:hAnsi="Arial" w:cs="Arial"/>
              </w:rPr>
              <w:t xml:space="preserve"> Desmond Tutu Sister Francis Dominica)</w:t>
            </w:r>
          </w:p>
          <w:p w:rsidR="002E1C57" w:rsidRDefault="002E1C57"/>
          <w:p w:rsidR="002E1C57" w:rsidRDefault="002E1C57">
            <w:pPr>
              <w:spacing w:after="160" w:line="259" w:lineRule="auto"/>
            </w:pPr>
          </w:p>
          <w:p w:rsidR="002E1C57" w:rsidRDefault="002E1C57"/>
        </w:tc>
        <w:tc>
          <w:tcPr>
            <w:tcW w:w="4019" w:type="dxa"/>
          </w:tcPr>
          <w:p w:rsidR="002E1C57" w:rsidRDefault="00C82020">
            <w:r>
              <w:rPr>
                <w:rFonts w:ascii="Arial" w:eastAsia="Arial" w:hAnsi="Arial" w:cs="Arial"/>
                <w:color w:val="00B050"/>
              </w:rPr>
              <w:t>Choose from the following assessment tasks:</w:t>
            </w:r>
          </w:p>
          <w:p w:rsidR="002E1C57" w:rsidRDefault="002E1C57"/>
          <w:p w:rsidR="002E1C57" w:rsidRDefault="00C82020">
            <w:r>
              <w:rPr>
                <w:rFonts w:ascii="Arial" w:eastAsia="Arial" w:hAnsi="Arial" w:cs="Arial"/>
                <w:b/>
                <w:color w:val="00B050"/>
              </w:rPr>
              <w:t>Applying</w:t>
            </w:r>
          </w:p>
          <w:p w:rsidR="002E1C57" w:rsidRDefault="00C82020">
            <w:r>
              <w:rPr>
                <w:rFonts w:ascii="Arial" w:eastAsia="Arial" w:hAnsi="Arial" w:cs="Arial"/>
                <w:b/>
                <w:color w:val="00B050"/>
              </w:rPr>
              <w:t>Creating</w:t>
            </w:r>
          </w:p>
          <w:p w:rsidR="002E1C57" w:rsidRDefault="00C82020">
            <w:pPr>
              <w:numPr>
                <w:ilvl w:val="0"/>
                <w:numId w:val="6"/>
              </w:numPr>
              <w:ind w:hanging="360"/>
              <w:contextualSpacing/>
              <w:rPr>
                <w:rFonts w:ascii="Arial" w:eastAsia="Arial" w:hAnsi="Arial" w:cs="Arial"/>
                <w:color w:val="00B050"/>
              </w:rPr>
            </w:pPr>
            <w:r>
              <w:rPr>
                <w:rFonts w:ascii="Arial" w:eastAsia="Arial" w:hAnsi="Arial" w:cs="Arial"/>
                <w:color w:val="00B050"/>
              </w:rPr>
              <w:t>Answer the unit key question, with written and creative responses: what is it like to follow God? Link to the two stories covered, key people in the stories, what this tells Christians about how to follow God, God’s promises etc.</w:t>
            </w:r>
          </w:p>
          <w:p w:rsidR="002E1C57" w:rsidRDefault="00C82020">
            <w:pPr>
              <w:numPr>
                <w:ilvl w:val="0"/>
                <w:numId w:val="6"/>
              </w:numPr>
              <w:ind w:hanging="360"/>
              <w:contextualSpacing/>
              <w:rPr>
                <w:rFonts w:ascii="Arial" w:eastAsia="Arial" w:hAnsi="Arial" w:cs="Arial"/>
                <w:color w:val="00B050"/>
              </w:rPr>
            </w:pPr>
            <w:r>
              <w:rPr>
                <w:rFonts w:ascii="Arial" w:eastAsia="Arial" w:hAnsi="Arial" w:cs="Arial"/>
                <w:color w:val="00B050"/>
              </w:rPr>
              <w:t>Children to write a poem about following God making reference to what has been taught</w:t>
            </w:r>
          </w:p>
          <w:p w:rsidR="002E1C57" w:rsidRDefault="00C82020">
            <w:pPr>
              <w:numPr>
                <w:ilvl w:val="0"/>
                <w:numId w:val="6"/>
              </w:numPr>
              <w:ind w:hanging="360"/>
              <w:contextualSpacing/>
              <w:rPr>
                <w:rFonts w:ascii="Arial" w:eastAsia="Arial" w:hAnsi="Arial" w:cs="Arial"/>
                <w:color w:val="00B050"/>
              </w:rPr>
            </w:pPr>
            <w:r>
              <w:rPr>
                <w:rFonts w:ascii="Arial" w:eastAsia="Arial" w:hAnsi="Arial" w:cs="Arial"/>
                <w:color w:val="00B050"/>
              </w:rPr>
              <w:t>Produce a piece of artwork and write an explanation as to what it shows about following God</w:t>
            </w:r>
          </w:p>
          <w:p w:rsidR="002E1C57" w:rsidRDefault="00C82020">
            <w:r>
              <w:rPr>
                <w:rFonts w:ascii="Arial" w:eastAsia="Arial" w:hAnsi="Arial" w:cs="Arial"/>
                <w:color w:val="00B050"/>
              </w:rPr>
              <w:t xml:space="preserve">Assess children’s understanding </w:t>
            </w:r>
            <w:r>
              <w:rPr>
                <w:rFonts w:ascii="Arial" w:eastAsia="Arial" w:hAnsi="Arial" w:cs="Arial"/>
                <w:color w:val="00B050"/>
              </w:rPr>
              <w:lastRenderedPageBreak/>
              <w:t>through what they have produced.</w:t>
            </w:r>
          </w:p>
          <w:p w:rsidR="002E1C57" w:rsidRDefault="00C82020">
            <w:r>
              <w:rPr>
                <w:rFonts w:ascii="Arial" w:eastAsia="Arial" w:hAnsi="Arial" w:cs="Arial"/>
                <w:color w:val="00B050"/>
              </w:rPr>
              <w:t xml:space="preserve"> </w:t>
            </w:r>
          </w:p>
          <w:p w:rsidR="002E1C57" w:rsidRDefault="002E1C57"/>
          <w:p w:rsidR="002E1C57" w:rsidRDefault="002E1C57"/>
        </w:tc>
        <w:tc>
          <w:tcPr>
            <w:tcW w:w="2867" w:type="dxa"/>
          </w:tcPr>
          <w:p w:rsidR="002E1C57" w:rsidRDefault="00C82020">
            <w:r>
              <w:rPr>
                <w:rFonts w:ascii="Arial" w:eastAsia="Arial" w:hAnsi="Arial" w:cs="Arial"/>
              </w:rPr>
              <w:lastRenderedPageBreak/>
              <w:t>Resource Sheet 4</w:t>
            </w:r>
          </w:p>
          <w:p w:rsidR="002E1C57" w:rsidRDefault="00C82020">
            <w:r>
              <w:rPr>
                <w:rFonts w:ascii="Arial" w:eastAsia="Arial" w:hAnsi="Arial" w:cs="Arial"/>
              </w:rPr>
              <w:t>Special People- RE Today</w:t>
            </w:r>
          </w:p>
        </w:tc>
      </w:tr>
    </w:tbl>
    <w:p w:rsidR="002E1C57" w:rsidRDefault="00C82020">
      <w:pPr>
        <w:spacing w:after="160" w:line="259" w:lineRule="auto"/>
      </w:pPr>
      <w:r>
        <w:rPr>
          <w:rFonts w:ascii="Arial" w:eastAsia="Arial" w:hAnsi="Arial" w:cs="Arial"/>
        </w:rPr>
        <w:lastRenderedPageBreak/>
        <w:t xml:space="preserve">OUTCOMES BY THE END OF THIS UNIT, PUPILS ARE EXPECTED TO BE ABLE TO: </w:t>
      </w:r>
    </w:p>
    <w:p w:rsidR="002E1C57" w:rsidRDefault="00C82020">
      <w:pPr>
        <w:numPr>
          <w:ilvl w:val="0"/>
          <w:numId w:val="2"/>
        </w:numPr>
        <w:spacing w:after="160" w:line="259" w:lineRule="auto"/>
        <w:ind w:hanging="360"/>
        <w:contextualSpacing/>
        <w:rPr>
          <w:b/>
        </w:rPr>
      </w:pPr>
      <w:r>
        <w:rPr>
          <w:rFonts w:ascii="Arial" w:eastAsia="Arial" w:hAnsi="Arial" w:cs="Arial"/>
          <w:b/>
          <w:color w:val="8B008B"/>
        </w:rPr>
        <w:t>Make clear links between the story of Noah and the idea of covenant</w:t>
      </w:r>
    </w:p>
    <w:p w:rsidR="002E1C57" w:rsidRDefault="00C82020">
      <w:pPr>
        <w:numPr>
          <w:ilvl w:val="0"/>
          <w:numId w:val="2"/>
        </w:numPr>
        <w:spacing w:after="160" w:line="259" w:lineRule="auto"/>
        <w:ind w:hanging="360"/>
        <w:contextualSpacing/>
        <w:rPr>
          <w:b/>
          <w:color w:val="FF0066"/>
        </w:rPr>
      </w:pPr>
      <w:r>
        <w:rPr>
          <w:rFonts w:ascii="Arial" w:eastAsia="Arial" w:hAnsi="Arial" w:cs="Arial"/>
          <w:b/>
          <w:color w:val="FF0066"/>
        </w:rPr>
        <w:t>Make simple links between promises in the story of Noah and promises that Christians make at a wedding ceremony</w:t>
      </w:r>
    </w:p>
    <w:p w:rsidR="002E1C57" w:rsidRDefault="00C82020">
      <w:pPr>
        <w:numPr>
          <w:ilvl w:val="0"/>
          <w:numId w:val="2"/>
        </w:numPr>
        <w:spacing w:after="160" w:line="259" w:lineRule="auto"/>
        <w:ind w:hanging="360"/>
        <w:contextualSpacing/>
        <w:rPr>
          <w:b/>
          <w:color w:val="389C14"/>
        </w:rPr>
      </w:pPr>
      <w:r>
        <w:rPr>
          <w:rFonts w:ascii="Arial" w:eastAsia="Arial" w:hAnsi="Arial" w:cs="Arial"/>
          <w:b/>
          <w:color w:val="389C14"/>
        </w:rPr>
        <w:t>Make links between the story of Noah and how we live in school and the wider world</w:t>
      </w:r>
    </w:p>
    <w:p w:rsidR="002E1C57" w:rsidRDefault="00C82020">
      <w:pPr>
        <w:spacing w:after="160" w:line="259" w:lineRule="auto"/>
      </w:pPr>
      <w:r>
        <w:rPr>
          <w:rFonts w:ascii="Arial" w:eastAsia="Arial" w:hAnsi="Arial" w:cs="Arial"/>
        </w:rPr>
        <w:t>Digging Deeper Outcomes:</w:t>
      </w:r>
    </w:p>
    <w:p w:rsidR="002E1C57" w:rsidRDefault="00C82020">
      <w:pPr>
        <w:numPr>
          <w:ilvl w:val="0"/>
          <w:numId w:val="3"/>
        </w:numPr>
        <w:spacing w:after="160" w:line="259" w:lineRule="auto"/>
        <w:ind w:hanging="360"/>
        <w:contextualSpacing/>
        <w:rPr>
          <w:rFonts w:ascii="Arial" w:eastAsia="Arial" w:hAnsi="Arial" w:cs="Arial"/>
          <w:b/>
          <w:color w:val="000080"/>
        </w:rPr>
      </w:pPr>
      <w:r>
        <w:rPr>
          <w:rFonts w:ascii="Arial" w:eastAsia="Arial" w:hAnsi="Arial" w:cs="Arial"/>
          <w:b/>
          <w:color w:val="000080"/>
        </w:rPr>
        <w:t>Make clear links between the story of Abraham and the concept of faith</w:t>
      </w:r>
    </w:p>
    <w:p w:rsidR="002E1C57" w:rsidRDefault="00C82020">
      <w:pPr>
        <w:numPr>
          <w:ilvl w:val="0"/>
          <w:numId w:val="3"/>
        </w:numPr>
        <w:spacing w:after="160" w:line="259" w:lineRule="auto"/>
        <w:ind w:hanging="360"/>
        <w:contextualSpacing/>
        <w:rPr>
          <w:rFonts w:ascii="Arial" w:eastAsia="Arial" w:hAnsi="Arial" w:cs="Arial"/>
          <w:b/>
          <w:color w:val="FF0066"/>
        </w:rPr>
      </w:pPr>
      <w:r>
        <w:rPr>
          <w:rFonts w:ascii="Arial" w:eastAsia="Arial" w:hAnsi="Arial" w:cs="Arial"/>
          <w:b/>
          <w:color w:val="FF0066"/>
        </w:rPr>
        <w:t>Make simple links between People of God and how some Christians choose to live in their whole lives and in their church communities</w:t>
      </w:r>
    </w:p>
    <w:p w:rsidR="002E1C57" w:rsidRDefault="00C82020">
      <w:pPr>
        <w:numPr>
          <w:ilvl w:val="0"/>
          <w:numId w:val="3"/>
        </w:numPr>
        <w:spacing w:after="160" w:line="259" w:lineRule="auto"/>
        <w:ind w:hanging="360"/>
        <w:contextualSpacing/>
        <w:rPr>
          <w:rFonts w:ascii="Arial" w:eastAsia="Arial" w:hAnsi="Arial" w:cs="Arial"/>
          <w:b/>
          <w:color w:val="389C14"/>
        </w:rPr>
      </w:pPr>
      <w:r>
        <w:rPr>
          <w:rFonts w:ascii="Arial" w:eastAsia="Arial" w:hAnsi="Arial" w:cs="Arial"/>
          <w:b/>
          <w:color w:val="389C14"/>
        </w:rPr>
        <w:t>Suggest answers about how far ideas of covenant, promises and following God might make a difference in the world today.</w:t>
      </w:r>
    </w:p>
    <w:p w:rsidR="002E1C57" w:rsidRDefault="002E1C57"/>
    <w:sectPr w:rsidR="002E1C57">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39A8"/>
    <w:multiLevelType w:val="multilevel"/>
    <w:tmpl w:val="492817A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11D3020"/>
    <w:multiLevelType w:val="multilevel"/>
    <w:tmpl w:val="0BD085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26814D60"/>
    <w:multiLevelType w:val="multilevel"/>
    <w:tmpl w:val="5B22907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F01776C"/>
    <w:multiLevelType w:val="multilevel"/>
    <w:tmpl w:val="6260943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5D65606"/>
    <w:multiLevelType w:val="multilevel"/>
    <w:tmpl w:val="C07E26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22151D8"/>
    <w:multiLevelType w:val="multilevel"/>
    <w:tmpl w:val="4664E77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nsid w:val="6F0C7D87"/>
    <w:multiLevelType w:val="multilevel"/>
    <w:tmpl w:val="046CEF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2E1C57"/>
    <w:rsid w:val="00110EE2"/>
    <w:rsid w:val="002E1C57"/>
    <w:rsid w:val="00C82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truetube.co.uk/film/christian-marriage" TargetMode="External"/><Relationship Id="rId3" Type="http://schemas.microsoft.com/office/2007/relationships/stylesWithEffects" Target="stylesWithEffects.xml"/><Relationship Id="rId7" Type="http://schemas.openxmlformats.org/officeDocument/2006/relationships/hyperlink" Target="http://request.org.uk/life/rites-of-passage/wedd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quest.org.uk/life/rites-of-passage/marriag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0</TotalTime>
  <Pages>10</Pages>
  <Words>2432</Words>
  <Characters>13863</Characters>
  <Application>Microsoft Office Word</Application>
  <DocSecurity>0</DocSecurity>
  <Lines>115</Lines>
  <Paragraphs>32</Paragraphs>
  <ScaleCrop>false</ScaleCrop>
  <Company/>
  <LinksUpToDate>false</LinksUpToDate>
  <CharactersWithSpaces>16263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2016-08-30T12:43:00Z</dcterms:created>
  <dcterms:modified xsi:type="dcterms:W3CDTF">2016-10-13T12:36:00Z</dcterms:modified>
</cp:coreProperties>
</file>