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2A2E4" w14:textId="63E18F6D" w:rsidR="00251E08" w:rsidRPr="00B1700F" w:rsidRDefault="00251E08" w:rsidP="009E18FC">
      <w:pPr>
        <w:rPr>
          <w:b/>
          <w:sz w:val="32"/>
        </w:rPr>
      </w:pPr>
      <w:bookmarkStart w:id="0" w:name="OLE_LINK9"/>
      <w:bookmarkStart w:id="1" w:name="OLE_LINK10"/>
      <w:r w:rsidRPr="00B1700F">
        <w:rPr>
          <w:b/>
          <w:sz w:val="32"/>
        </w:rPr>
        <w:t xml:space="preserve">Assessment and Progression </w:t>
      </w:r>
      <w:r w:rsidR="00BA0C00" w:rsidRPr="00B1700F">
        <w:rPr>
          <w:b/>
          <w:sz w:val="32"/>
        </w:rPr>
        <w:t>in</w:t>
      </w:r>
      <w:r w:rsidRPr="00B1700F">
        <w:rPr>
          <w:b/>
          <w:sz w:val="32"/>
        </w:rPr>
        <w:t xml:space="preserve"> Religious Education</w:t>
      </w:r>
      <w:r w:rsidR="00BF7D5B">
        <w:rPr>
          <w:b/>
          <w:sz w:val="32"/>
        </w:rPr>
        <w:t xml:space="preserve"> for Devon schools</w:t>
      </w:r>
    </w:p>
    <w:p w14:paraId="240AB125" w14:textId="6D6973D7" w:rsidR="00B55581" w:rsidRPr="00B1700F" w:rsidRDefault="00BF7D5B" w:rsidP="0094510C">
      <w:pPr>
        <w:rPr>
          <w:b/>
          <w:sz w:val="28"/>
        </w:rPr>
      </w:pPr>
      <w:r>
        <w:rPr>
          <w:b/>
          <w:sz w:val="28"/>
        </w:rPr>
        <w:t>Guidance</w:t>
      </w:r>
      <w:r w:rsidR="005823E2" w:rsidRPr="00B1700F">
        <w:rPr>
          <w:b/>
          <w:sz w:val="28"/>
        </w:rPr>
        <w:t xml:space="preserve"> for </w:t>
      </w:r>
      <w:r>
        <w:rPr>
          <w:b/>
          <w:sz w:val="28"/>
        </w:rPr>
        <w:t xml:space="preserve">Good </w:t>
      </w:r>
      <w:r w:rsidR="005823E2" w:rsidRPr="00B1700F">
        <w:rPr>
          <w:b/>
          <w:sz w:val="28"/>
        </w:rPr>
        <w:t>Assessment</w:t>
      </w:r>
      <w:r>
        <w:rPr>
          <w:b/>
          <w:sz w:val="28"/>
        </w:rPr>
        <w:t xml:space="preserve"> Practice</w:t>
      </w:r>
      <w:r w:rsidR="005823E2" w:rsidRPr="00B1700F">
        <w:rPr>
          <w:b/>
          <w:sz w:val="28"/>
        </w:rPr>
        <w:t xml:space="preserve"> in RE</w:t>
      </w:r>
    </w:p>
    <w:bookmarkEnd w:id="0"/>
    <w:bookmarkEnd w:id="1"/>
    <w:p w14:paraId="493A8DB7" w14:textId="77777777" w:rsidR="0094510C" w:rsidRPr="00B1700F" w:rsidRDefault="0094510C" w:rsidP="00951AC0"/>
    <w:p w14:paraId="665B84F0" w14:textId="77777777" w:rsidR="001838CE" w:rsidRPr="00B1700F" w:rsidRDefault="001838CE">
      <w:pPr>
        <w:rPr>
          <w:b/>
          <w:sz w:val="28"/>
        </w:rPr>
      </w:pPr>
      <w:r w:rsidRPr="00B1700F">
        <w:rPr>
          <w:b/>
          <w:sz w:val="28"/>
        </w:rPr>
        <w:t>Introduction</w:t>
      </w:r>
    </w:p>
    <w:p w14:paraId="6007D4C3" w14:textId="77777777" w:rsidR="001838CE" w:rsidRPr="00B1700F" w:rsidRDefault="001838CE">
      <w:pPr>
        <w:rPr>
          <w:b/>
          <w:sz w:val="28"/>
        </w:rPr>
      </w:pPr>
    </w:p>
    <w:p w14:paraId="02B2C4D3" w14:textId="05ED45E2" w:rsidR="00644E0C" w:rsidRPr="00E331BC" w:rsidRDefault="00E331BC">
      <w:r>
        <w:t>Assessment b</w:t>
      </w:r>
      <w:r w:rsidR="00644E0C" w:rsidRPr="00E331BC">
        <w:t>eyond levels</w:t>
      </w:r>
    </w:p>
    <w:p w14:paraId="3D5066E9" w14:textId="7A9E9F94" w:rsidR="00F11F1C" w:rsidRPr="00E331BC" w:rsidRDefault="003E3B6F" w:rsidP="00107A5B">
      <w:r w:rsidRPr="00E331BC">
        <w:t>In 2014 the DfE removed the duty for schools to report on levels</w:t>
      </w:r>
      <w:r w:rsidR="00107A5B" w:rsidRPr="00E331BC">
        <w:t xml:space="preserve"> as a way of measuring progress and attainment</w:t>
      </w:r>
      <w:r w:rsidRPr="00E331BC">
        <w:t xml:space="preserve">, opening up the possibility of utilising new </w:t>
      </w:r>
      <w:r w:rsidR="00107A5B" w:rsidRPr="00E331BC">
        <w:t>models of assessment</w:t>
      </w:r>
      <w:r w:rsidRPr="00E331BC">
        <w:t xml:space="preserve">. </w:t>
      </w:r>
      <w:r w:rsidR="00107A5B" w:rsidRPr="00E331BC">
        <w:t xml:space="preserve">This left a vacuum, and it has taken some time for teachers and schools to establish new methods of working. Alongside this change has come a renewed emphasis on the </w:t>
      </w:r>
      <w:r w:rsidR="00E331BC">
        <w:t xml:space="preserve">knowledge </w:t>
      </w:r>
      <w:r w:rsidR="00107A5B" w:rsidRPr="00E331BC">
        <w:t xml:space="preserve">content of the curriculum, </w:t>
      </w:r>
      <w:r w:rsidR="00E331BC" w:rsidRPr="00E331BC">
        <w:t>moving away from</w:t>
      </w:r>
      <w:r w:rsidR="00107A5B" w:rsidRPr="00E331BC">
        <w:t xml:space="preserve"> </w:t>
      </w:r>
      <w:r w:rsidR="00E331BC" w:rsidRPr="00E331BC">
        <w:t>a</w:t>
      </w:r>
      <w:r w:rsidR="00107A5B" w:rsidRPr="00E331BC">
        <w:t xml:space="preserve"> skills-led </w:t>
      </w:r>
      <w:r w:rsidR="00E331BC" w:rsidRPr="00E331BC">
        <w:t>focus.</w:t>
      </w:r>
    </w:p>
    <w:p w14:paraId="6780E97A" w14:textId="00EB1DD9" w:rsidR="00F11F1C" w:rsidRDefault="00F11F1C">
      <w:r w:rsidRPr="00E331BC">
        <w:t xml:space="preserve">This guidance aims to help teachers navigate the different choices available to them and work with a framework that moves beyond the ‘levels’ or ‘can-do’ method to focus on assessing rich, deep learning and understanding of key knowledge in RE. </w:t>
      </w:r>
      <w:r w:rsidR="00E331BC">
        <w:t xml:space="preserve">It adopts </w:t>
      </w:r>
      <w:r w:rsidR="00E331BC" w:rsidRPr="00E331BC">
        <w:t>a system</w:t>
      </w:r>
      <w:r w:rsidR="00E331BC">
        <w:t xml:space="preserve"> </w:t>
      </w:r>
      <w:r w:rsidR="00E331BC" w:rsidRPr="00E331BC">
        <w:t>of</w:t>
      </w:r>
      <w:r w:rsidR="00E331BC">
        <w:t xml:space="preserve"> grading </w:t>
      </w:r>
      <w:r w:rsidR="00380CAB">
        <w:t xml:space="preserve">which many schools will be familiar with, and which has been recommended by the NAHT. Work is marked </w:t>
      </w:r>
      <w:r w:rsidR="00E331BC">
        <w:t>according to whether the pupil is</w:t>
      </w:r>
      <w:r w:rsidR="00380CAB">
        <w:t xml:space="preserve"> understood to be</w:t>
      </w:r>
      <w:r w:rsidR="00D95EAC">
        <w:t xml:space="preserve"> Developing/Emerging; Secure/Expected; Excelling with regard to </w:t>
      </w:r>
      <w:r w:rsidR="00380CAB">
        <w:t xml:space="preserve">expected standards. </w:t>
      </w:r>
      <w:bookmarkStart w:id="2" w:name="_GoBack"/>
      <w:bookmarkEnd w:id="2"/>
    </w:p>
    <w:p w14:paraId="11BCEB05" w14:textId="77777777" w:rsidR="00380CAB" w:rsidRPr="00E331BC" w:rsidRDefault="00380CAB"/>
    <w:p w14:paraId="7BC48F54" w14:textId="77777777" w:rsidR="00BF7D5B" w:rsidRPr="00E331BC" w:rsidRDefault="00BF7D5B" w:rsidP="00BF7D5B">
      <w:pPr>
        <w:rPr>
          <w:b/>
        </w:rPr>
      </w:pPr>
      <w:r w:rsidRPr="00E331BC">
        <w:rPr>
          <w:b/>
        </w:rPr>
        <w:t>Are we talking about the same thing?</w:t>
      </w:r>
    </w:p>
    <w:p w14:paraId="3EBB951C" w14:textId="77777777" w:rsidR="00BF7D5B" w:rsidRPr="00E331BC" w:rsidRDefault="00BF7D5B" w:rsidP="00BF7D5B">
      <w:pPr>
        <w:rPr>
          <w:b/>
        </w:rPr>
      </w:pPr>
    </w:p>
    <w:p w14:paraId="3D5415EF" w14:textId="77777777" w:rsidR="00BF7D5B" w:rsidRPr="004C13DC" w:rsidRDefault="00BF7D5B" w:rsidP="00BF7D5B">
      <w:pPr>
        <w:pStyle w:val="ListParagraph"/>
        <w:numPr>
          <w:ilvl w:val="0"/>
          <w:numId w:val="23"/>
        </w:numPr>
        <w:rPr>
          <w:rFonts w:asciiTheme="minorHAnsi" w:hAnsiTheme="minorHAnsi"/>
        </w:rPr>
      </w:pPr>
      <w:r w:rsidRPr="004C13DC">
        <w:rPr>
          <w:rFonts w:asciiTheme="minorHAnsi" w:hAnsiTheme="minorHAnsi"/>
          <w:b/>
        </w:rPr>
        <w:t>Assessment</w:t>
      </w:r>
      <w:r w:rsidRPr="004C13DC">
        <w:rPr>
          <w:rFonts w:asciiTheme="minorHAnsi" w:hAnsiTheme="minorHAnsi"/>
        </w:rPr>
        <w:t xml:space="preserve">: finding out how well the pupils have learnt what has been taught, by making judgements based on identified criteria. </w:t>
      </w:r>
    </w:p>
    <w:p w14:paraId="5DDA4598" w14:textId="77777777" w:rsidR="00BF7D5B" w:rsidRDefault="00BF7D5B" w:rsidP="00BF7D5B"/>
    <w:tbl>
      <w:tblPr>
        <w:tblStyle w:val="TableGrid"/>
        <w:tblW w:w="0" w:type="auto"/>
        <w:tblLook w:val="04A0" w:firstRow="1" w:lastRow="0" w:firstColumn="1" w:lastColumn="0" w:noHBand="0" w:noVBand="1"/>
      </w:tblPr>
      <w:tblGrid>
        <w:gridCol w:w="8516"/>
      </w:tblGrid>
      <w:tr w:rsidR="00BF7D5B" w:rsidRPr="00BC7F52" w14:paraId="3F35ADF8" w14:textId="77777777" w:rsidTr="001E40E5">
        <w:tc>
          <w:tcPr>
            <w:tcW w:w="8516" w:type="dxa"/>
          </w:tcPr>
          <w:p w14:paraId="19ACB4E8" w14:textId="77777777" w:rsidR="00BF7D5B" w:rsidRDefault="00BF7D5B" w:rsidP="001E40E5">
            <w:r w:rsidRPr="00BC7F52">
              <w:rPr>
                <w:b/>
              </w:rPr>
              <w:t>The purposes of assessment are to show</w:t>
            </w:r>
            <w:r>
              <w:t xml:space="preserve">: </w:t>
            </w:r>
          </w:p>
          <w:p w14:paraId="11A4F636" w14:textId="77777777" w:rsidR="00BF7D5B" w:rsidRDefault="00BF7D5B" w:rsidP="001E40E5">
            <w:r w:rsidRPr="003E32D1">
              <w:t>(a) how well the</w:t>
            </w:r>
            <w:r>
              <w:t xml:space="preserve"> pupils</w:t>
            </w:r>
            <w:r w:rsidRPr="003E32D1">
              <w:t xml:space="preserve"> are doing </w:t>
            </w:r>
          </w:p>
          <w:p w14:paraId="00862580" w14:textId="77777777" w:rsidR="00BF7D5B" w:rsidRDefault="00BF7D5B" w:rsidP="001E40E5">
            <w:r w:rsidRPr="003E32D1">
              <w:t>(b) what they ne</w:t>
            </w:r>
            <w:r>
              <w:t xml:space="preserve">ed to do next to make progress </w:t>
            </w:r>
          </w:p>
          <w:p w14:paraId="35595599" w14:textId="77777777" w:rsidR="00BF7D5B" w:rsidRPr="00BC7F52" w:rsidRDefault="00BF7D5B" w:rsidP="001E40E5">
            <w:r>
              <w:t>(c) how effective the curriculum and teaching are.</w:t>
            </w:r>
          </w:p>
        </w:tc>
      </w:tr>
    </w:tbl>
    <w:p w14:paraId="095FCAD7" w14:textId="77777777" w:rsidR="00BF7D5B" w:rsidRPr="004C13DC" w:rsidRDefault="00BF7D5B" w:rsidP="00BF7D5B"/>
    <w:p w14:paraId="3AF55DB1" w14:textId="77777777" w:rsidR="00BF7D5B" w:rsidRPr="004C13DC" w:rsidRDefault="00BF7D5B" w:rsidP="00BF7D5B">
      <w:pPr>
        <w:pStyle w:val="ListParagraph"/>
        <w:numPr>
          <w:ilvl w:val="0"/>
          <w:numId w:val="23"/>
        </w:numPr>
        <w:rPr>
          <w:rFonts w:asciiTheme="minorHAnsi" w:hAnsiTheme="minorHAnsi"/>
        </w:rPr>
      </w:pPr>
      <w:r w:rsidRPr="004C13DC">
        <w:rPr>
          <w:rFonts w:asciiTheme="minorHAnsi" w:hAnsiTheme="minorHAnsi"/>
          <w:b/>
        </w:rPr>
        <w:t>Attainment</w:t>
      </w:r>
      <w:r w:rsidRPr="004C13DC">
        <w:rPr>
          <w:rFonts w:asciiTheme="minorHAnsi" w:hAnsiTheme="minorHAnsi"/>
        </w:rPr>
        <w:t xml:space="preserve">: a measure of actual outcomes relating to what pupils know, understand and do. </w:t>
      </w:r>
    </w:p>
    <w:p w14:paraId="721822FE" w14:textId="77777777" w:rsidR="00BF7D5B" w:rsidRPr="004C13DC" w:rsidRDefault="00BF7D5B" w:rsidP="00BF7D5B">
      <w:pPr>
        <w:pStyle w:val="ListParagraph"/>
        <w:numPr>
          <w:ilvl w:val="0"/>
          <w:numId w:val="23"/>
        </w:numPr>
        <w:rPr>
          <w:rFonts w:asciiTheme="minorHAnsi" w:hAnsiTheme="minorHAnsi"/>
        </w:rPr>
      </w:pPr>
      <w:r w:rsidRPr="004C13DC">
        <w:rPr>
          <w:rFonts w:asciiTheme="minorHAnsi" w:hAnsiTheme="minorHAnsi"/>
          <w:b/>
        </w:rPr>
        <w:t>Achievement</w:t>
      </w:r>
      <w:r w:rsidRPr="004C13DC">
        <w:rPr>
          <w:rFonts w:asciiTheme="minorHAnsi" w:hAnsiTheme="minorHAnsi"/>
        </w:rPr>
        <w:t xml:space="preserve">: the extent of a pupil's achievement over time, relative to attainment measures and to the pupil's starting point. </w:t>
      </w:r>
    </w:p>
    <w:p w14:paraId="2303665B" w14:textId="77777777" w:rsidR="00BF7D5B" w:rsidRPr="004C13DC" w:rsidRDefault="00BF7D5B" w:rsidP="00BF7D5B">
      <w:pPr>
        <w:pStyle w:val="ListParagraph"/>
        <w:numPr>
          <w:ilvl w:val="0"/>
          <w:numId w:val="23"/>
        </w:numPr>
        <w:rPr>
          <w:rFonts w:asciiTheme="minorHAnsi" w:hAnsiTheme="minorHAnsi"/>
        </w:rPr>
      </w:pPr>
      <w:r w:rsidRPr="004C13DC">
        <w:rPr>
          <w:rFonts w:asciiTheme="minorHAnsi" w:hAnsiTheme="minorHAnsi"/>
          <w:b/>
        </w:rPr>
        <w:t>Expectations</w:t>
      </w:r>
      <w:r w:rsidRPr="004C13DC">
        <w:rPr>
          <w:rFonts w:asciiTheme="minorHAnsi" w:hAnsiTheme="minorHAnsi"/>
        </w:rPr>
        <w:t xml:space="preserve">: a statement of the expected outcomes related to what pupils should know, understand and be able to do. </w:t>
      </w:r>
    </w:p>
    <w:p w14:paraId="547A831B" w14:textId="77777777" w:rsidR="00BF7D5B" w:rsidRPr="004C13DC" w:rsidRDefault="00BF7D5B" w:rsidP="00BF7D5B">
      <w:pPr>
        <w:pStyle w:val="ListParagraph"/>
        <w:numPr>
          <w:ilvl w:val="0"/>
          <w:numId w:val="23"/>
        </w:numPr>
        <w:rPr>
          <w:rFonts w:asciiTheme="minorHAnsi" w:hAnsiTheme="minorHAnsi"/>
        </w:rPr>
      </w:pPr>
      <w:r w:rsidRPr="004C13DC">
        <w:rPr>
          <w:rFonts w:asciiTheme="minorHAnsi" w:hAnsiTheme="minorHAnsi"/>
          <w:b/>
        </w:rPr>
        <w:t>Progression</w:t>
      </w:r>
      <w:r w:rsidRPr="004C13DC">
        <w:rPr>
          <w:rFonts w:asciiTheme="minorHAnsi" w:hAnsiTheme="minorHAnsi"/>
        </w:rPr>
        <w:t xml:space="preserve">: a curriculum design characteristic in which content is arranged so that ideas and processes become more challenging over time. </w:t>
      </w:r>
    </w:p>
    <w:p w14:paraId="7B0478AC" w14:textId="77777777" w:rsidR="00BF7D5B" w:rsidRPr="004C13DC" w:rsidRDefault="00BF7D5B" w:rsidP="00BF7D5B">
      <w:pPr>
        <w:pStyle w:val="ListParagraph"/>
        <w:numPr>
          <w:ilvl w:val="0"/>
          <w:numId w:val="23"/>
        </w:numPr>
        <w:rPr>
          <w:rFonts w:asciiTheme="minorHAnsi" w:hAnsiTheme="minorHAnsi"/>
        </w:rPr>
      </w:pPr>
      <w:r w:rsidRPr="004C13DC">
        <w:rPr>
          <w:rFonts w:asciiTheme="minorHAnsi" w:hAnsiTheme="minorHAnsi"/>
          <w:b/>
        </w:rPr>
        <w:t>Command</w:t>
      </w:r>
      <w:r w:rsidRPr="004C13DC">
        <w:rPr>
          <w:rFonts w:asciiTheme="minorHAnsi" w:hAnsiTheme="minorHAnsi"/>
        </w:rPr>
        <w:t xml:space="preserve">: secure and competent knowledge and understanding as measured by an expected standard of attainment, such as an end of key stage expectation; an indicator of rich, deep and integrative learning.  </w:t>
      </w:r>
    </w:p>
    <w:p w14:paraId="759664D4" w14:textId="77777777" w:rsidR="00BF7D5B" w:rsidRDefault="00BF7D5B" w:rsidP="00BF7D5B">
      <w:pPr>
        <w:rPr>
          <w:b/>
          <w:sz w:val="28"/>
          <w:szCs w:val="28"/>
        </w:rPr>
      </w:pPr>
    </w:p>
    <w:p w14:paraId="5EFF1B3B" w14:textId="77777777" w:rsidR="00BF7D5B" w:rsidRDefault="00BF7D5B"/>
    <w:p w14:paraId="1AF8BEC3" w14:textId="3EEFA56E" w:rsidR="00F24151" w:rsidRDefault="00F24151">
      <w:r>
        <w:t>T</w:t>
      </w:r>
      <w:r w:rsidR="00951AC0" w:rsidRPr="00B1700F">
        <w:t>his guidance</w:t>
      </w:r>
      <w:r w:rsidR="00CD35E4" w:rsidRPr="00B1700F">
        <w:t xml:space="preserve"> provides a </w:t>
      </w:r>
      <w:r w:rsidR="00DF24BA" w:rsidRPr="00B1700F">
        <w:t>framework</w:t>
      </w:r>
      <w:r w:rsidR="00CD35E4" w:rsidRPr="00B1700F">
        <w:t xml:space="preserve"> for </w:t>
      </w:r>
      <w:r>
        <w:t xml:space="preserve">the assessment of </w:t>
      </w:r>
      <w:r w:rsidR="00CD35E4" w:rsidRPr="00B1700F">
        <w:t xml:space="preserve">RE that is based on the </w:t>
      </w:r>
      <w:r w:rsidR="00C068D5">
        <w:t>central attainment target of the Devon Agreed Syllabus</w:t>
      </w:r>
      <w:r w:rsidR="00B1283C">
        <w:t xml:space="preserve"> (2014)</w:t>
      </w:r>
      <w:r w:rsidR="00C068D5">
        <w:t xml:space="preserve">: </w:t>
      </w:r>
    </w:p>
    <w:p w14:paraId="277A140F" w14:textId="53BB04E6" w:rsidR="00DF24BA" w:rsidRPr="00F24151" w:rsidRDefault="00C068D5">
      <w:pPr>
        <w:rPr>
          <w:b/>
        </w:rPr>
      </w:pPr>
      <w:r w:rsidRPr="00F24151">
        <w:rPr>
          <w:b/>
        </w:rPr>
        <w:t xml:space="preserve">engaging with religions and worldviews. </w:t>
      </w:r>
    </w:p>
    <w:p w14:paraId="1160476A" w14:textId="77777777" w:rsidR="00DF24BA" w:rsidRPr="00B1700F" w:rsidRDefault="00DF24BA"/>
    <w:p w14:paraId="35A05752" w14:textId="77777777" w:rsidR="00DF24BA" w:rsidRPr="00B1700F" w:rsidRDefault="00DF24BA">
      <w:r w:rsidRPr="00B1700F">
        <w:t xml:space="preserve">In brief, this framework, brings together the aims and objectives to form </w:t>
      </w:r>
      <w:r w:rsidRPr="00427440">
        <w:t>the following</w:t>
      </w:r>
      <w:r w:rsidRPr="00B1700F">
        <w:t xml:space="preserve"> focuses for assessment:</w:t>
      </w:r>
    </w:p>
    <w:p w14:paraId="6342A5E6" w14:textId="77777777" w:rsidR="00DF24BA" w:rsidRPr="00B1700F" w:rsidRDefault="00DF24BA"/>
    <w:p w14:paraId="0EE362D7" w14:textId="77777777" w:rsidR="00FC3E42" w:rsidRPr="00B1700F" w:rsidRDefault="00FC3E42" w:rsidP="00DF24BA">
      <w:pPr>
        <w:pStyle w:val="ListParagraph"/>
        <w:numPr>
          <w:ilvl w:val="0"/>
          <w:numId w:val="16"/>
        </w:numPr>
      </w:pPr>
      <w:r w:rsidRPr="00B1700F">
        <w:t>Knowledge and understanding of religious and non-religious worldviews;</w:t>
      </w:r>
    </w:p>
    <w:p w14:paraId="4453965D" w14:textId="77777777" w:rsidR="00DF24BA" w:rsidRPr="00B1700F" w:rsidRDefault="00FC3E42" w:rsidP="00DF24BA">
      <w:pPr>
        <w:pStyle w:val="ListParagraph"/>
        <w:numPr>
          <w:ilvl w:val="0"/>
          <w:numId w:val="16"/>
        </w:numPr>
      </w:pPr>
      <w:r w:rsidRPr="00B1700F">
        <w:lastRenderedPageBreak/>
        <w:t xml:space="preserve">Analysis and evaluation </w:t>
      </w:r>
      <w:r w:rsidR="00B51CF6">
        <w:t>of</w:t>
      </w:r>
      <w:r w:rsidRPr="00B1700F">
        <w:t xml:space="preserve"> </w:t>
      </w:r>
      <w:r w:rsidR="00F14619">
        <w:t xml:space="preserve">important </w:t>
      </w:r>
      <w:r w:rsidR="000E518E" w:rsidRPr="000E518E">
        <w:t xml:space="preserve">questions and experiences </w:t>
      </w:r>
      <w:r w:rsidR="00B51CF6">
        <w:t xml:space="preserve">of life in relation to </w:t>
      </w:r>
      <w:r w:rsidR="00B51CF6" w:rsidRPr="00B1700F">
        <w:t>religious and non-religious worldviews</w:t>
      </w:r>
      <w:r w:rsidR="00B51CF6">
        <w:t>.</w:t>
      </w:r>
    </w:p>
    <w:p w14:paraId="55BC59D5" w14:textId="77777777" w:rsidR="00DF24BA" w:rsidRPr="00B1700F" w:rsidRDefault="00DF24BA"/>
    <w:p w14:paraId="35CF175F" w14:textId="6111C25D" w:rsidR="00FC3E42" w:rsidRPr="00B1700F" w:rsidRDefault="00644E0C">
      <w:r w:rsidRPr="00B1283C">
        <w:t>This advice unpacks</w:t>
      </w:r>
      <w:r w:rsidR="00FC3E42" w:rsidRPr="00B1283C">
        <w:t xml:space="preserve"> </w:t>
      </w:r>
      <w:r w:rsidRPr="00B1283C">
        <w:t>these</w:t>
      </w:r>
      <w:r w:rsidR="00FC3E42" w:rsidRPr="00B1283C">
        <w:t xml:space="preserve"> terms of </w:t>
      </w:r>
      <w:r w:rsidR="00FC0782" w:rsidRPr="00B1283C">
        <w:t xml:space="preserve">benchmark </w:t>
      </w:r>
      <w:r w:rsidR="00FC3E42" w:rsidRPr="00B1283C">
        <w:t>expectations for pupils</w:t>
      </w:r>
      <w:r w:rsidR="00FC0782" w:rsidRPr="00B1283C">
        <w:t xml:space="preserve"> as they make progress in their RE learning</w:t>
      </w:r>
      <w:r w:rsidR="00FC3E42" w:rsidRPr="00B1283C">
        <w:t xml:space="preserve">. </w:t>
      </w:r>
      <w:r w:rsidR="00FC0782" w:rsidRPr="00B1283C">
        <w:t>A new model for RE assessment and</w:t>
      </w:r>
      <w:r w:rsidR="00FC0782" w:rsidRPr="00B1700F">
        <w:t xml:space="preserve"> progression is presented here, that balances the requirements for knowledge, understanding AND skills. It aims to provide an approach this is clear, straightforward and manageable and that will provide pupils, teachers and parents with information about a pupil’s attainment in RE and what needs to be done next for progress to be made</w:t>
      </w:r>
      <w:r w:rsidR="00B70A0B">
        <w:t>:</w:t>
      </w:r>
    </w:p>
    <w:p w14:paraId="6E8896FC" w14:textId="77777777" w:rsidR="00E466D2" w:rsidRPr="00B1700F" w:rsidRDefault="00E466D2"/>
    <w:p w14:paraId="103A6C7B" w14:textId="77777777" w:rsidR="00E466D2" w:rsidRPr="00B1700F" w:rsidRDefault="008B620A" w:rsidP="00E466D2">
      <w:pPr>
        <w:pStyle w:val="ListParagraph"/>
        <w:numPr>
          <w:ilvl w:val="0"/>
          <w:numId w:val="17"/>
        </w:numPr>
      </w:pPr>
      <w:r w:rsidRPr="00B1700F">
        <w:t>Using b</w:t>
      </w:r>
      <w:r w:rsidR="00E466D2" w:rsidRPr="00B1700F">
        <w:t>enchmark expectations in RE;</w:t>
      </w:r>
    </w:p>
    <w:p w14:paraId="2C6071B8" w14:textId="77777777" w:rsidR="00E466D2" w:rsidRPr="00B1700F" w:rsidRDefault="00E466D2" w:rsidP="00E466D2">
      <w:pPr>
        <w:pStyle w:val="ListParagraph"/>
        <w:numPr>
          <w:ilvl w:val="0"/>
          <w:numId w:val="17"/>
        </w:numPr>
      </w:pPr>
      <w:r w:rsidRPr="00B1700F">
        <w:t>Short-term, medium-term and long-term planning;</w:t>
      </w:r>
    </w:p>
    <w:p w14:paraId="0AF75AD1" w14:textId="77777777" w:rsidR="00D74DA8" w:rsidRPr="00B1700F" w:rsidRDefault="00D74DA8" w:rsidP="00E466D2">
      <w:pPr>
        <w:pStyle w:val="ListParagraph"/>
        <w:numPr>
          <w:ilvl w:val="0"/>
          <w:numId w:val="17"/>
        </w:numPr>
      </w:pPr>
      <w:r w:rsidRPr="00B1700F">
        <w:t>Recording and communicating judgements;</w:t>
      </w:r>
    </w:p>
    <w:p w14:paraId="4E63B587" w14:textId="77777777" w:rsidR="00015099" w:rsidRPr="00B1700F" w:rsidRDefault="00D74DA8" w:rsidP="00E466D2">
      <w:pPr>
        <w:pStyle w:val="ListParagraph"/>
        <w:numPr>
          <w:ilvl w:val="0"/>
          <w:numId w:val="17"/>
        </w:numPr>
      </w:pPr>
      <w:r w:rsidRPr="00B1700F">
        <w:t>Proposed expectations in RE for 7, 11, 14 and 16 year olds.</w:t>
      </w:r>
    </w:p>
    <w:p w14:paraId="6237DF52" w14:textId="77777777" w:rsidR="00254113" w:rsidRPr="00B1700F" w:rsidRDefault="00254113"/>
    <w:p w14:paraId="147F407B" w14:textId="77777777" w:rsidR="00D352D2" w:rsidRPr="00B1700F" w:rsidRDefault="00D352D2"/>
    <w:p w14:paraId="70D9738A" w14:textId="667E6D2A" w:rsidR="00F67647" w:rsidRPr="00B1700F" w:rsidRDefault="00AB6801">
      <w:r w:rsidRPr="00B1700F">
        <w:rPr>
          <w:b/>
          <w:sz w:val="28"/>
        </w:rPr>
        <w:t>‘Areas of Enquiry’</w:t>
      </w:r>
      <w:r w:rsidR="00E466D2" w:rsidRPr="00B1700F">
        <w:rPr>
          <w:b/>
          <w:sz w:val="28"/>
        </w:rPr>
        <w:t xml:space="preserve"> and ‘</w:t>
      </w:r>
      <w:r w:rsidR="00F67647" w:rsidRPr="00B1700F">
        <w:rPr>
          <w:b/>
          <w:sz w:val="28"/>
        </w:rPr>
        <w:t>Concepts</w:t>
      </w:r>
      <w:r w:rsidR="00E466D2" w:rsidRPr="00B1700F">
        <w:rPr>
          <w:b/>
          <w:sz w:val="28"/>
        </w:rPr>
        <w:t>’</w:t>
      </w:r>
      <w:r w:rsidR="00F67647" w:rsidRPr="00B1700F">
        <w:rPr>
          <w:b/>
          <w:sz w:val="28"/>
        </w:rPr>
        <w:t xml:space="preserve"> in </w:t>
      </w:r>
      <w:r w:rsidR="00E466D2" w:rsidRPr="00B1700F">
        <w:rPr>
          <w:b/>
          <w:sz w:val="28"/>
        </w:rPr>
        <w:t>RE and in Religious and Non-Religious Worldviews</w:t>
      </w:r>
    </w:p>
    <w:p w14:paraId="61327290" w14:textId="77777777" w:rsidR="00F67647" w:rsidRPr="00B1700F" w:rsidRDefault="00F67647" w:rsidP="00EF3140"/>
    <w:p w14:paraId="6761DAD9" w14:textId="77777777" w:rsidR="008C4CA0" w:rsidRPr="00B1700F" w:rsidRDefault="00254113" w:rsidP="00EF3140">
      <w:r w:rsidRPr="00B1700F">
        <w:t xml:space="preserve">In order to provide direction for assessing pupils’ progress in RE it is important to have an idea of where their learning is going. In other words, </w:t>
      </w:r>
      <w:r w:rsidR="008C4CA0" w:rsidRPr="00B1700F">
        <w:t>we need to</w:t>
      </w:r>
      <w:r w:rsidRPr="00B1700F">
        <w:t xml:space="preserve"> identify the overarching ideas that pupils should encounter in their RE </w:t>
      </w:r>
      <w:r w:rsidR="008C4CA0" w:rsidRPr="00B1700F">
        <w:t>that will enable them to engage with and understand the power of religion and belief in people’s lives.</w:t>
      </w:r>
    </w:p>
    <w:p w14:paraId="6D911DBD" w14:textId="77777777" w:rsidR="00254113" w:rsidRPr="00B1700F" w:rsidRDefault="00254113" w:rsidP="00EF3140"/>
    <w:p w14:paraId="732ED99D" w14:textId="77777777" w:rsidR="00B05E66" w:rsidRPr="00B1700F" w:rsidRDefault="00B05E66" w:rsidP="00EF3140">
      <w:r w:rsidRPr="00B1700F">
        <w:t>Some examples of key words in the whole field of religious education are: authority, belief, belonging, community, communication/expression, diversity, experience, identity, knowledge, certainty, li</w:t>
      </w:r>
      <w:r w:rsidR="00E224A4">
        <w:t xml:space="preserve">fe, purpose, religion, </w:t>
      </w:r>
      <w:r w:rsidRPr="00B1700F">
        <w:t>practice</w:t>
      </w:r>
      <w:r w:rsidR="00E224A4">
        <w:t>, ethics</w:t>
      </w:r>
      <w:r w:rsidRPr="00B1700F">
        <w:t xml:space="preserve"> and truth. If pupils are developing their knowledge and understanding of such terms and are learning to engage in productive enquiries about them, then we can be confident that they are moving in the right direction. </w:t>
      </w:r>
    </w:p>
    <w:p w14:paraId="675F42E9" w14:textId="77777777" w:rsidR="00B05E66" w:rsidRPr="00B1700F" w:rsidRDefault="00B05E66" w:rsidP="00EF3140"/>
    <w:p w14:paraId="4C96CD9E" w14:textId="77777777" w:rsidR="00046A02" w:rsidRPr="00B1700F" w:rsidRDefault="00B05E66" w:rsidP="00EF3140">
      <w:r w:rsidRPr="00B1700F">
        <w:t xml:space="preserve">More specifically, where pupils are investigating and interpreting </w:t>
      </w:r>
      <w:r w:rsidRPr="00B1700F">
        <w:rPr>
          <w:b/>
        </w:rPr>
        <w:t>concepts</w:t>
      </w:r>
      <w:r w:rsidRPr="00B1700F">
        <w:t xml:space="preserve"> used in particular traditions, </w:t>
      </w:r>
      <w:r w:rsidR="00046A02" w:rsidRPr="00B1700F">
        <w:t xml:space="preserve">they will be building their detailed knowledge and understanding of </w:t>
      </w:r>
      <w:r w:rsidR="00E224A4">
        <w:t>theological and/or</w:t>
      </w:r>
      <w:r w:rsidR="00074659" w:rsidRPr="00B1700F">
        <w:t xml:space="preserve"> philosophical idea</w:t>
      </w:r>
      <w:r w:rsidR="00046A02" w:rsidRPr="00B1700F">
        <w:t xml:space="preserve">s that will help them to analyse and evaluate some of the </w:t>
      </w:r>
      <w:r w:rsidR="000E518E" w:rsidRPr="000E518E">
        <w:t xml:space="preserve">questions and experiences </w:t>
      </w:r>
      <w:r w:rsidR="00046A02" w:rsidRPr="00B1700F">
        <w:t>of life.</w:t>
      </w:r>
    </w:p>
    <w:p w14:paraId="505B1298" w14:textId="77777777" w:rsidR="00046A02" w:rsidRPr="00B1700F" w:rsidRDefault="00046A02" w:rsidP="00EF3140"/>
    <w:p w14:paraId="50E53625" w14:textId="77777777" w:rsidR="00046A02" w:rsidRPr="00B1700F" w:rsidRDefault="00046A02" w:rsidP="00EF3140">
      <w:r w:rsidRPr="00B1700F">
        <w:t>It will be a matter of debate as to which concepts are held to be ‘central’ or at the ‘core’ of any particular tradition, and it will be important to recognise the diversity of emphasis within them. Some examples of concepts that are characteristic of</w:t>
      </w:r>
      <w:r w:rsidR="00074659" w:rsidRPr="00B1700F">
        <w:t xml:space="preserve"> particular religion</w:t>
      </w:r>
      <w:r w:rsidRPr="00B1700F">
        <w:t>s</w:t>
      </w:r>
      <w:r w:rsidR="00074659" w:rsidRPr="00B1700F">
        <w:t xml:space="preserve"> </w:t>
      </w:r>
      <w:r w:rsidRPr="00B1700F">
        <w:t>/</w:t>
      </w:r>
      <w:r w:rsidR="00074659" w:rsidRPr="00B1700F">
        <w:t xml:space="preserve"> worldview</w:t>
      </w:r>
      <w:r w:rsidRPr="00B1700F">
        <w:t>s</w:t>
      </w:r>
      <w:r w:rsidR="00074659" w:rsidRPr="00B1700F">
        <w:t xml:space="preserve"> </w:t>
      </w:r>
      <w:r w:rsidRPr="00B1700F">
        <w:t xml:space="preserve">are given in the table below. The list is by no means comprehensive, </w:t>
      </w:r>
      <w:r w:rsidR="00AB27C5">
        <w:t xml:space="preserve">and doesn’t include all the religious and non-religious worldviews that might be studied, </w:t>
      </w:r>
      <w:r w:rsidRPr="00B1700F">
        <w:t xml:space="preserve">but </w:t>
      </w:r>
      <w:r w:rsidR="00AB27C5">
        <w:t xml:space="preserve">is </w:t>
      </w:r>
      <w:r w:rsidRPr="00B1700F">
        <w:t>indicative of appropriate material for study in RE:</w:t>
      </w:r>
    </w:p>
    <w:p w14:paraId="045B1CFC" w14:textId="77777777" w:rsidR="00046A02" w:rsidRPr="00B1700F" w:rsidRDefault="00046A02" w:rsidP="00EF314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261"/>
        <w:gridCol w:w="4261"/>
      </w:tblGrid>
      <w:tr w:rsidR="00D663D7" w:rsidRPr="00B1700F" w14:paraId="061C018F" w14:textId="77777777">
        <w:tc>
          <w:tcPr>
            <w:tcW w:w="4261" w:type="dxa"/>
          </w:tcPr>
          <w:p w14:paraId="3673A678" w14:textId="77777777" w:rsidR="00D663D7" w:rsidRPr="00B1700F" w:rsidRDefault="00D663D7" w:rsidP="00AD13C6">
            <w:pPr>
              <w:tabs>
                <w:tab w:val="num" w:pos="357"/>
              </w:tabs>
              <w:spacing w:before="40" w:after="40"/>
              <w:ind w:left="357" w:hanging="357"/>
              <w:rPr>
                <w:b/>
                <w:sz w:val="22"/>
              </w:rPr>
            </w:pPr>
            <w:r w:rsidRPr="00B1700F">
              <w:rPr>
                <w:b/>
                <w:sz w:val="22"/>
              </w:rPr>
              <w:t>Buddhism</w:t>
            </w:r>
          </w:p>
        </w:tc>
        <w:tc>
          <w:tcPr>
            <w:tcW w:w="4261" w:type="dxa"/>
          </w:tcPr>
          <w:p w14:paraId="0DC628E8" w14:textId="77777777" w:rsidR="00D663D7" w:rsidRPr="00B1700F" w:rsidRDefault="00D663D7" w:rsidP="00AD13C6">
            <w:pPr>
              <w:tabs>
                <w:tab w:val="num" w:pos="357"/>
              </w:tabs>
              <w:spacing w:before="40" w:after="40"/>
              <w:ind w:left="357" w:hanging="357"/>
              <w:rPr>
                <w:b/>
                <w:sz w:val="22"/>
              </w:rPr>
            </w:pPr>
            <w:r w:rsidRPr="00B1700F">
              <w:rPr>
                <w:b/>
                <w:sz w:val="22"/>
              </w:rPr>
              <w:t>Islam</w:t>
            </w:r>
          </w:p>
        </w:tc>
      </w:tr>
      <w:tr w:rsidR="00D663D7" w:rsidRPr="00B1700F" w14:paraId="08964F56" w14:textId="77777777">
        <w:tc>
          <w:tcPr>
            <w:tcW w:w="4261" w:type="dxa"/>
          </w:tcPr>
          <w:p w14:paraId="7B74840B" w14:textId="77777777" w:rsidR="00D663D7" w:rsidRPr="00B1700F" w:rsidRDefault="00D663D7" w:rsidP="00D663D7">
            <w:pPr>
              <w:numPr>
                <w:ilvl w:val="0"/>
                <w:numId w:val="10"/>
              </w:numPr>
              <w:spacing w:before="40" w:after="40"/>
              <w:rPr>
                <w:sz w:val="22"/>
              </w:rPr>
            </w:pPr>
            <w:r w:rsidRPr="00B1700F">
              <w:rPr>
                <w:sz w:val="22"/>
              </w:rPr>
              <w:t>Anatta</w:t>
            </w:r>
          </w:p>
        </w:tc>
        <w:tc>
          <w:tcPr>
            <w:tcW w:w="4261" w:type="dxa"/>
          </w:tcPr>
          <w:p w14:paraId="3FFA8392" w14:textId="77777777" w:rsidR="00D663D7" w:rsidRPr="00B1700F" w:rsidRDefault="00D663D7" w:rsidP="00AD13C6">
            <w:pPr>
              <w:numPr>
                <w:ilvl w:val="0"/>
                <w:numId w:val="12"/>
              </w:numPr>
              <w:spacing w:before="40" w:after="40"/>
              <w:rPr>
                <w:sz w:val="22"/>
              </w:rPr>
            </w:pPr>
            <w:r w:rsidRPr="00B1700F">
              <w:rPr>
                <w:sz w:val="22"/>
              </w:rPr>
              <w:t>Akhirah</w:t>
            </w:r>
          </w:p>
        </w:tc>
      </w:tr>
      <w:tr w:rsidR="00D663D7" w:rsidRPr="00B1700F" w14:paraId="0964F61B" w14:textId="77777777">
        <w:tc>
          <w:tcPr>
            <w:tcW w:w="4261" w:type="dxa"/>
          </w:tcPr>
          <w:p w14:paraId="096E3AD0" w14:textId="77777777" w:rsidR="00D663D7" w:rsidRPr="00B1700F" w:rsidRDefault="00D663D7" w:rsidP="00D663D7">
            <w:pPr>
              <w:numPr>
                <w:ilvl w:val="0"/>
                <w:numId w:val="10"/>
              </w:numPr>
              <w:spacing w:before="40" w:after="40"/>
              <w:rPr>
                <w:sz w:val="22"/>
              </w:rPr>
            </w:pPr>
            <w:r w:rsidRPr="00B1700F">
              <w:rPr>
                <w:sz w:val="22"/>
              </w:rPr>
              <w:t xml:space="preserve">Anicca </w:t>
            </w:r>
          </w:p>
        </w:tc>
        <w:tc>
          <w:tcPr>
            <w:tcW w:w="4261" w:type="dxa"/>
          </w:tcPr>
          <w:p w14:paraId="64D2E340" w14:textId="77777777" w:rsidR="00D663D7" w:rsidRPr="00B1700F" w:rsidRDefault="00D663D7" w:rsidP="00AD13C6">
            <w:pPr>
              <w:numPr>
                <w:ilvl w:val="0"/>
                <w:numId w:val="12"/>
              </w:numPr>
              <w:spacing w:before="40" w:after="40"/>
              <w:rPr>
                <w:sz w:val="22"/>
              </w:rPr>
            </w:pPr>
            <w:r w:rsidRPr="00B1700F">
              <w:rPr>
                <w:sz w:val="22"/>
              </w:rPr>
              <w:t>Allah</w:t>
            </w:r>
          </w:p>
        </w:tc>
      </w:tr>
      <w:tr w:rsidR="00D663D7" w:rsidRPr="00B1700F" w14:paraId="222B51F8" w14:textId="77777777">
        <w:tc>
          <w:tcPr>
            <w:tcW w:w="4261" w:type="dxa"/>
          </w:tcPr>
          <w:p w14:paraId="014213D9" w14:textId="77777777" w:rsidR="00D663D7" w:rsidRPr="00B1700F" w:rsidRDefault="00D663D7" w:rsidP="00AD13C6">
            <w:pPr>
              <w:numPr>
                <w:ilvl w:val="0"/>
                <w:numId w:val="10"/>
              </w:numPr>
              <w:spacing w:before="40" w:after="40"/>
              <w:rPr>
                <w:sz w:val="22"/>
              </w:rPr>
            </w:pPr>
            <w:r w:rsidRPr="00B1700F">
              <w:rPr>
                <w:sz w:val="22"/>
              </w:rPr>
              <w:t>Compassion</w:t>
            </w:r>
          </w:p>
        </w:tc>
        <w:tc>
          <w:tcPr>
            <w:tcW w:w="4261" w:type="dxa"/>
          </w:tcPr>
          <w:p w14:paraId="5F001B7C" w14:textId="77777777" w:rsidR="00D663D7" w:rsidRPr="00B1700F" w:rsidRDefault="00D663D7" w:rsidP="00AD13C6">
            <w:pPr>
              <w:numPr>
                <w:ilvl w:val="0"/>
                <w:numId w:val="12"/>
              </w:numPr>
              <w:spacing w:before="40" w:after="40"/>
              <w:rPr>
                <w:sz w:val="22"/>
              </w:rPr>
            </w:pPr>
            <w:r w:rsidRPr="00B1700F">
              <w:rPr>
                <w:sz w:val="22"/>
              </w:rPr>
              <w:t>Creation</w:t>
            </w:r>
          </w:p>
        </w:tc>
      </w:tr>
      <w:tr w:rsidR="00D663D7" w:rsidRPr="00B1700F" w14:paraId="4B7108CC" w14:textId="77777777">
        <w:tc>
          <w:tcPr>
            <w:tcW w:w="4261" w:type="dxa"/>
          </w:tcPr>
          <w:p w14:paraId="72F467F0" w14:textId="77777777" w:rsidR="00D663D7" w:rsidRPr="00B1700F" w:rsidRDefault="00D663D7" w:rsidP="00AD13C6">
            <w:pPr>
              <w:numPr>
                <w:ilvl w:val="0"/>
                <w:numId w:val="10"/>
              </w:numPr>
              <w:spacing w:before="40" w:after="40"/>
              <w:rPr>
                <w:sz w:val="22"/>
              </w:rPr>
            </w:pPr>
            <w:r w:rsidRPr="00B1700F">
              <w:rPr>
                <w:sz w:val="22"/>
              </w:rPr>
              <w:t>Dukkha</w:t>
            </w:r>
          </w:p>
        </w:tc>
        <w:tc>
          <w:tcPr>
            <w:tcW w:w="4261" w:type="dxa"/>
          </w:tcPr>
          <w:p w14:paraId="25446204" w14:textId="77777777" w:rsidR="00D663D7" w:rsidRPr="00B1700F" w:rsidRDefault="00D663D7" w:rsidP="00AD13C6">
            <w:pPr>
              <w:numPr>
                <w:ilvl w:val="0"/>
                <w:numId w:val="12"/>
              </w:numPr>
              <w:spacing w:before="40" w:after="40"/>
              <w:rPr>
                <w:sz w:val="22"/>
              </w:rPr>
            </w:pPr>
            <w:r w:rsidRPr="00B1700F">
              <w:rPr>
                <w:sz w:val="22"/>
              </w:rPr>
              <w:t>Islam/Muslim</w:t>
            </w:r>
          </w:p>
        </w:tc>
      </w:tr>
      <w:tr w:rsidR="00D663D7" w:rsidRPr="00B1700F" w14:paraId="54B349E6" w14:textId="77777777">
        <w:tc>
          <w:tcPr>
            <w:tcW w:w="4261" w:type="dxa"/>
          </w:tcPr>
          <w:p w14:paraId="4A6B4FAD" w14:textId="77777777" w:rsidR="00D663D7" w:rsidRPr="00B1700F" w:rsidRDefault="00D663D7" w:rsidP="00AD13C6">
            <w:pPr>
              <w:numPr>
                <w:ilvl w:val="0"/>
                <w:numId w:val="10"/>
              </w:numPr>
              <w:spacing w:before="40" w:after="40"/>
              <w:rPr>
                <w:sz w:val="22"/>
              </w:rPr>
            </w:pPr>
            <w:r w:rsidRPr="00B1700F">
              <w:rPr>
                <w:sz w:val="22"/>
              </w:rPr>
              <w:t>Dhamma/Dharma</w:t>
            </w:r>
          </w:p>
        </w:tc>
        <w:tc>
          <w:tcPr>
            <w:tcW w:w="4261" w:type="dxa"/>
          </w:tcPr>
          <w:p w14:paraId="11DC8A53" w14:textId="77777777" w:rsidR="00D663D7" w:rsidRPr="00B1700F" w:rsidRDefault="00D663D7" w:rsidP="00AD13C6">
            <w:pPr>
              <w:numPr>
                <w:ilvl w:val="0"/>
                <w:numId w:val="12"/>
              </w:numPr>
              <w:spacing w:before="40" w:after="40"/>
              <w:rPr>
                <w:sz w:val="22"/>
              </w:rPr>
            </w:pPr>
            <w:r w:rsidRPr="00B1700F">
              <w:rPr>
                <w:sz w:val="22"/>
              </w:rPr>
              <w:t>Jihad</w:t>
            </w:r>
          </w:p>
        </w:tc>
      </w:tr>
      <w:tr w:rsidR="00D663D7" w:rsidRPr="00B1700F" w14:paraId="37C43B74" w14:textId="77777777">
        <w:tc>
          <w:tcPr>
            <w:tcW w:w="4261" w:type="dxa"/>
          </w:tcPr>
          <w:p w14:paraId="7D26DBC9" w14:textId="77777777" w:rsidR="00D663D7" w:rsidRPr="00B1700F" w:rsidRDefault="00D663D7" w:rsidP="00AD13C6">
            <w:pPr>
              <w:numPr>
                <w:ilvl w:val="0"/>
                <w:numId w:val="10"/>
              </w:numPr>
              <w:spacing w:before="40" w:after="40"/>
              <w:rPr>
                <w:sz w:val="22"/>
              </w:rPr>
            </w:pPr>
            <w:r w:rsidRPr="00B1700F">
              <w:rPr>
                <w:sz w:val="22"/>
              </w:rPr>
              <w:t>Kamma/Karma</w:t>
            </w:r>
          </w:p>
        </w:tc>
        <w:tc>
          <w:tcPr>
            <w:tcW w:w="4261" w:type="dxa"/>
          </w:tcPr>
          <w:p w14:paraId="56CAA90D" w14:textId="77777777" w:rsidR="00D663D7" w:rsidRPr="00B1700F" w:rsidRDefault="00D663D7" w:rsidP="00AD13C6">
            <w:pPr>
              <w:numPr>
                <w:ilvl w:val="0"/>
                <w:numId w:val="12"/>
              </w:numPr>
              <w:spacing w:before="40" w:after="40"/>
              <w:rPr>
                <w:sz w:val="22"/>
              </w:rPr>
            </w:pPr>
            <w:r w:rsidRPr="00B1700F">
              <w:rPr>
                <w:sz w:val="22"/>
              </w:rPr>
              <w:t>Prophethood</w:t>
            </w:r>
          </w:p>
        </w:tc>
      </w:tr>
      <w:tr w:rsidR="00D663D7" w:rsidRPr="00B1700F" w14:paraId="00C40E42" w14:textId="77777777">
        <w:tc>
          <w:tcPr>
            <w:tcW w:w="4261" w:type="dxa"/>
          </w:tcPr>
          <w:p w14:paraId="7E29A1E9" w14:textId="77777777" w:rsidR="00D663D7" w:rsidRPr="00B1700F" w:rsidRDefault="00D663D7" w:rsidP="00AD13C6">
            <w:pPr>
              <w:numPr>
                <w:ilvl w:val="0"/>
                <w:numId w:val="10"/>
              </w:numPr>
              <w:spacing w:before="40" w:after="40"/>
              <w:rPr>
                <w:sz w:val="22"/>
              </w:rPr>
            </w:pPr>
            <w:r w:rsidRPr="00B1700F">
              <w:rPr>
                <w:sz w:val="22"/>
              </w:rPr>
              <w:t>Enlightenment</w:t>
            </w:r>
          </w:p>
        </w:tc>
        <w:tc>
          <w:tcPr>
            <w:tcW w:w="4261" w:type="dxa"/>
          </w:tcPr>
          <w:p w14:paraId="1E356082" w14:textId="77777777" w:rsidR="00D663D7" w:rsidRPr="00B1700F" w:rsidRDefault="00D663D7" w:rsidP="00AD13C6">
            <w:pPr>
              <w:numPr>
                <w:ilvl w:val="0"/>
                <w:numId w:val="12"/>
              </w:numPr>
              <w:spacing w:before="40" w:after="40"/>
              <w:rPr>
                <w:sz w:val="22"/>
              </w:rPr>
            </w:pPr>
            <w:r w:rsidRPr="00B1700F">
              <w:rPr>
                <w:sz w:val="22"/>
              </w:rPr>
              <w:t>Sadaqah</w:t>
            </w:r>
          </w:p>
        </w:tc>
      </w:tr>
      <w:tr w:rsidR="00D663D7" w:rsidRPr="00B1700F" w14:paraId="00104F84" w14:textId="77777777">
        <w:tc>
          <w:tcPr>
            <w:tcW w:w="4261" w:type="dxa"/>
          </w:tcPr>
          <w:p w14:paraId="7C63A1D6" w14:textId="77777777" w:rsidR="00D663D7" w:rsidRPr="00B1700F" w:rsidRDefault="00D663D7" w:rsidP="00AD13C6">
            <w:pPr>
              <w:numPr>
                <w:ilvl w:val="0"/>
                <w:numId w:val="10"/>
              </w:numPr>
              <w:spacing w:before="40" w:after="40"/>
              <w:rPr>
                <w:sz w:val="22"/>
              </w:rPr>
            </w:pPr>
            <w:r w:rsidRPr="00B1700F">
              <w:rPr>
                <w:sz w:val="22"/>
              </w:rPr>
              <w:t>Meditation</w:t>
            </w:r>
          </w:p>
        </w:tc>
        <w:tc>
          <w:tcPr>
            <w:tcW w:w="4261" w:type="dxa"/>
          </w:tcPr>
          <w:p w14:paraId="154480DD" w14:textId="77777777" w:rsidR="00D663D7" w:rsidRPr="00B1700F" w:rsidRDefault="00D663D7" w:rsidP="00AD13C6">
            <w:pPr>
              <w:numPr>
                <w:ilvl w:val="0"/>
                <w:numId w:val="12"/>
              </w:numPr>
              <w:spacing w:before="40" w:after="40"/>
              <w:rPr>
                <w:sz w:val="22"/>
              </w:rPr>
            </w:pPr>
            <w:r w:rsidRPr="00B1700F">
              <w:rPr>
                <w:sz w:val="22"/>
              </w:rPr>
              <w:t>Revelation</w:t>
            </w:r>
          </w:p>
        </w:tc>
      </w:tr>
      <w:tr w:rsidR="00D663D7" w:rsidRPr="00B1700F" w14:paraId="3B26D3FB" w14:textId="77777777">
        <w:tc>
          <w:tcPr>
            <w:tcW w:w="4261" w:type="dxa"/>
          </w:tcPr>
          <w:p w14:paraId="0CC73B65" w14:textId="77777777" w:rsidR="00D663D7" w:rsidRPr="00B1700F" w:rsidRDefault="00D663D7" w:rsidP="00AD13C6">
            <w:pPr>
              <w:numPr>
                <w:ilvl w:val="0"/>
                <w:numId w:val="10"/>
              </w:numPr>
              <w:spacing w:before="40" w:after="40"/>
              <w:rPr>
                <w:sz w:val="22"/>
              </w:rPr>
            </w:pPr>
            <w:r w:rsidRPr="00B1700F">
              <w:rPr>
                <w:sz w:val="22"/>
              </w:rPr>
              <w:t>Sangha</w:t>
            </w:r>
          </w:p>
        </w:tc>
        <w:tc>
          <w:tcPr>
            <w:tcW w:w="4261" w:type="dxa"/>
          </w:tcPr>
          <w:p w14:paraId="523E4D43" w14:textId="77777777" w:rsidR="00D663D7" w:rsidRPr="00B1700F" w:rsidRDefault="00D663D7" w:rsidP="00AD13C6">
            <w:pPr>
              <w:numPr>
                <w:ilvl w:val="0"/>
                <w:numId w:val="12"/>
              </w:numPr>
              <w:spacing w:before="40" w:after="40"/>
              <w:rPr>
                <w:sz w:val="22"/>
              </w:rPr>
            </w:pPr>
            <w:r w:rsidRPr="00B1700F">
              <w:rPr>
                <w:sz w:val="22"/>
              </w:rPr>
              <w:t>Umma</w:t>
            </w:r>
          </w:p>
        </w:tc>
      </w:tr>
      <w:tr w:rsidR="00D663D7" w:rsidRPr="00B1700F" w14:paraId="3F3C6E23" w14:textId="77777777">
        <w:tc>
          <w:tcPr>
            <w:tcW w:w="4261" w:type="dxa"/>
          </w:tcPr>
          <w:p w14:paraId="5B9F273D" w14:textId="77777777" w:rsidR="00D663D7" w:rsidRPr="00B1700F" w:rsidRDefault="00D663D7" w:rsidP="00AD13C6">
            <w:pPr>
              <w:numPr>
                <w:ilvl w:val="0"/>
                <w:numId w:val="10"/>
              </w:numPr>
              <w:spacing w:before="40" w:after="40"/>
              <w:rPr>
                <w:sz w:val="22"/>
              </w:rPr>
            </w:pPr>
            <w:r w:rsidRPr="00B1700F">
              <w:rPr>
                <w:sz w:val="22"/>
              </w:rPr>
              <w:t>Wisdom</w:t>
            </w:r>
          </w:p>
        </w:tc>
        <w:tc>
          <w:tcPr>
            <w:tcW w:w="4261" w:type="dxa"/>
          </w:tcPr>
          <w:p w14:paraId="03B12DF3" w14:textId="77777777" w:rsidR="00D663D7" w:rsidRPr="00B1700F" w:rsidRDefault="00D663D7" w:rsidP="00AD13C6">
            <w:pPr>
              <w:tabs>
                <w:tab w:val="num" w:pos="357"/>
              </w:tabs>
              <w:spacing w:before="40" w:after="40"/>
              <w:ind w:left="357" w:hanging="357"/>
              <w:rPr>
                <w:b/>
                <w:sz w:val="22"/>
              </w:rPr>
            </w:pPr>
          </w:p>
        </w:tc>
      </w:tr>
      <w:tr w:rsidR="00D663D7" w:rsidRPr="00B1700F" w14:paraId="40ED4E0D" w14:textId="77777777">
        <w:tc>
          <w:tcPr>
            <w:tcW w:w="4261" w:type="dxa"/>
          </w:tcPr>
          <w:p w14:paraId="0C5A0AA9" w14:textId="77777777" w:rsidR="00D663D7" w:rsidRPr="00B1700F" w:rsidRDefault="00D663D7" w:rsidP="00AD13C6">
            <w:pPr>
              <w:tabs>
                <w:tab w:val="num" w:pos="357"/>
              </w:tabs>
              <w:spacing w:before="40" w:after="40"/>
              <w:ind w:left="357" w:hanging="357"/>
              <w:rPr>
                <w:b/>
                <w:sz w:val="22"/>
              </w:rPr>
            </w:pPr>
          </w:p>
        </w:tc>
        <w:tc>
          <w:tcPr>
            <w:tcW w:w="4261" w:type="dxa"/>
          </w:tcPr>
          <w:p w14:paraId="7557B5FB" w14:textId="77777777" w:rsidR="00D663D7" w:rsidRPr="00B1700F" w:rsidRDefault="00D663D7" w:rsidP="00AD13C6">
            <w:pPr>
              <w:tabs>
                <w:tab w:val="num" w:pos="357"/>
              </w:tabs>
              <w:spacing w:before="40" w:after="40"/>
              <w:ind w:left="357" w:hanging="357"/>
              <w:rPr>
                <w:b/>
                <w:sz w:val="22"/>
              </w:rPr>
            </w:pPr>
          </w:p>
        </w:tc>
      </w:tr>
      <w:tr w:rsidR="00D663D7" w:rsidRPr="00B1700F" w14:paraId="1B708939" w14:textId="77777777">
        <w:tc>
          <w:tcPr>
            <w:tcW w:w="4261" w:type="dxa"/>
          </w:tcPr>
          <w:p w14:paraId="6AD829E7" w14:textId="77777777" w:rsidR="00D663D7" w:rsidRPr="00B1700F" w:rsidRDefault="00D663D7" w:rsidP="00AD13C6">
            <w:pPr>
              <w:tabs>
                <w:tab w:val="num" w:pos="357"/>
              </w:tabs>
              <w:spacing w:before="40" w:after="40"/>
              <w:ind w:left="357" w:hanging="357"/>
              <w:rPr>
                <w:b/>
                <w:sz w:val="22"/>
              </w:rPr>
            </w:pPr>
            <w:r w:rsidRPr="00B1700F">
              <w:rPr>
                <w:b/>
                <w:sz w:val="22"/>
              </w:rPr>
              <w:t>Christianity</w:t>
            </w:r>
          </w:p>
        </w:tc>
        <w:tc>
          <w:tcPr>
            <w:tcW w:w="4261" w:type="dxa"/>
          </w:tcPr>
          <w:p w14:paraId="01CC7351" w14:textId="77777777" w:rsidR="00D663D7" w:rsidRPr="00B1700F" w:rsidRDefault="00D663D7" w:rsidP="00AD13C6">
            <w:pPr>
              <w:tabs>
                <w:tab w:val="num" w:pos="357"/>
              </w:tabs>
              <w:spacing w:before="40" w:after="40"/>
              <w:ind w:left="357" w:hanging="357"/>
              <w:rPr>
                <w:b/>
                <w:sz w:val="22"/>
              </w:rPr>
            </w:pPr>
            <w:r w:rsidRPr="00B1700F">
              <w:rPr>
                <w:b/>
                <w:sz w:val="22"/>
              </w:rPr>
              <w:t>Judaism</w:t>
            </w:r>
          </w:p>
        </w:tc>
      </w:tr>
      <w:tr w:rsidR="00D663D7" w:rsidRPr="00B1700F" w14:paraId="494DC972" w14:textId="77777777">
        <w:tc>
          <w:tcPr>
            <w:tcW w:w="4261" w:type="dxa"/>
          </w:tcPr>
          <w:p w14:paraId="474D1C49" w14:textId="77777777" w:rsidR="00D663D7" w:rsidRPr="00B1700F" w:rsidRDefault="00D663D7" w:rsidP="00AD13C6">
            <w:pPr>
              <w:numPr>
                <w:ilvl w:val="0"/>
                <w:numId w:val="9"/>
              </w:numPr>
              <w:spacing w:before="40" w:after="40"/>
              <w:rPr>
                <w:sz w:val="22"/>
              </w:rPr>
            </w:pPr>
            <w:r w:rsidRPr="00B1700F">
              <w:rPr>
                <w:sz w:val="22"/>
              </w:rPr>
              <w:t>Covenant</w:t>
            </w:r>
          </w:p>
        </w:tc>
        <w:tc>
          <w:tcPr>
            <w:tcW w:w="4261" w:type="dxa"/>
          </w:tcPr>
          <w:p w14:paraId="7442FF6C" w14:textId="77777777" w:rsidR="00D663D7" w:rsidRPr="00B1700F" w:rsidRDefault="00D663D7" w:rsidP="00AD13C6">
            <w:pPr>
              <w:numPr>
                <w:ilvl w:val="0"/>
                <w:numId w:val="13"/>
              </w:numPr>
              <w:spacing w:before="40" w:after="40"/>
              <w:rPr>
                <w:sz w:val="22"/>
              </w:rPr>
            </w:pPr>
            <w:r w:rsidRPr="00B1700F">
              <w:rPr>
                <w:sz w:val="22"/>
              </w:rPr>
              <w:t>Being Jewish</w:t>
            </w:r>
          </w:p>
        </w:tc>
      </w:tr>
      <w:tr w:rsidR="00D663D7" w:rsidRPr="00B1700F" w14:paraId="25EAA959" w14:textId="77777777">
        <w:tc>
          <w:tcPr>
            <w:tcW w:w="4261" w:type="dxa"/>
          </w:tcPr>
          <w:p w14:paraId="4835F3F4" w14:textId="77777777" w:rsidR="00D663D7" w:rsidRPr="00B1700F" w:rsidRDefault="00D663D7" w:rsidP="00AD13C6">
            <w:pPr>
              <w:numPr>
                <w:ilvl w:val="0"/>
                <w:numId w:val="9"/>
              </w:numPr>
              <w:spacing w:before="40" w:after="40"/>
              <w:rPr>
                <w:sz w:val="22"/>
              </w:rPr>
            </w:pPr>
            <w:r w:rsidRPr="00B1700F">
              <w:rPr>
                <w:sz w:val="22"/>
              </w:rPr>
              <w:t>Creation</w:t>
            </w:r>
          </w:p>
        </w:tc>
        <w:tc>
          <w:tcPr>
            <w:tcW w:w="4261" w:type="dxa"/>
          </w:tcPr>
          <w:p w14:paraId="58DCB3CD" w14:textId="77777777" w:rsidR="00D663D7" w:rsidRPr="00B1700F" w:rsidRDefault="00D663D7" w:rsidP="00AD13C6">
            <w:pPr>
              <w:numPr>
                <w:ilvl w:val="0"/>
                <w:numId w:val="13"/>
              </w:numPr>
              <w:spacing w:before="40" w:after="40"/>
              <w:rPr>
                <w:sz w:val="22"/>
              </w:rPr>
            </w:pPr>
            <w:r w:rsidRPr="00B1700F">
              <w:rPr>
                <w:sz w:val="22"/>
              </w:rPr>
              <w:t>G_d</w:t>
            </w:r>
          </w:p>
        </w:tc>
      </w:tr>
      <w:tr w:rsidR="00D663D7" w:rsidRPr="00B1700F" w14:paraId="3A43C58E" w14:textId="77777777">
        <w:tc>
          <w:tcPr>
            <w:tcW w:w="4261" w:type="dxa"/>
          </w:tcPr>
          <w:p w14:paraId="366F880F" w14:textId="77777777" w:rsidR="00D663D7" w:rsidRPr="00B1700F" w:rsidRDefault="00D663D7" w:rsidP="00AD13C6">
            <w:pPr>
              <w:numPr>
                <w:ilvl w:val="0"/>
                <w:numId w:val="9"/>
              </w:numPr>
              <w:spacing w:before="40" w:after="40"/>
              <w:rPr>
                <w:sz w:val="22"/>
              </w:rPr>
            </w:pPr>
            <w:r w:rsidRPr="00B1700F">
              <w:rPr>
                <w:sz w:val="22"/>
              </w:rPr>
              <w:t>Fall</w:t>
            </w:r>
          </w:p>
        </w:tc>
        <w:tc>
          <w:tcPr>
            <w:tcW w:w="4261" w:type="dxa"/>
          </w:tcPr>
          <w:p w14:paraId="6FC38149" w14:textId="77777777" w:rsidR="00D663D7" w:rsidRPr="00B1700F" w:rsidRDefault="00D663D7" w:rsidP="00AD13C6">
            <w:pPr>
              <w:numPr>
                <w:ilvl w:val="0"/>
                <w:numId w:val="13"/>
              </w:numPr>
              <w:spacing w:before="40" w:after="40"/>
              <w:rPr>
                <w:sz w:val="22"/>
              </w:rPr>
            </w:pPr>
            <w:r w:rsidRPr="00B1700F">
              <w:rPr>
                <w:sz w:val="22"/>
              </w:rPr>
              <w:t>Creation</w:t>
            </w:r>
          </w:p>
        </w:tc>
      </w:tr>
      <w:tr w:rsidR="00D663D7" w:rsidRPr="00B1700F" w14:paraId="22C275E5" w14:textId="77777777">
        <w:tc>
          <w:tcPr>
            <w:tcW w:w="4261" w:type="dxa"/>
          </w:tcPr>
          <w:p w14:paraId="54FEB220" w14:textId="77777777" w:rsidR="00D663D7" w:rsidRPr="00B1700F" w:rsidRDefault="00D663D7" w:rsidP="00D663D7">
            <w:pPr>
              <w:numPr>
                <w:ilvl w:val="0"/>
                <w:numId w:val="9"/>
              </w:numPr>
              <w:spacing w:before="40" w:after="40"/>
              <w:rPr>
                <w:sz w:val="22"/>
              </w:rPr>
            </w:pPr>
            <w:r w:rsidRPr="00B1700F">
              <w:rPr>
                <w:sz w:val="22"/>
              </w:rPr>
              <w:t xml:space="preserve">Forgiveness </w:t>
            </w:r>
          </w:p>
        </w:tc>
        <w:tc>
          <w:tcPr>
            <w:tcW w:w="4261" w:type="dxa"/>
          </w:tcPr>
          <w:p w14:paraId="4A0451C9" w14:textId="77777777" w:rsidR="00D663D7" w:rsidRPr="00B1700F" w:rsidRDefault="00D663D7" w:rsidP="00AD13C6">
            <w:pPr>
              <w:numPr>
                <w:ilvl w:val="0"/>
                <w:numId w:val="13"/>
              </w:numPr>
              <w:spacing w:before="40" w:after="40"/>
              <w:rPr>
                <w:sz w:val="22"/>
              </w:rPr>
            </w:pPr>
            <w:r w:rsidRPr="00B1700F">
              <w:rPr>
                <w:sz w:val="22"/>
              </w:rPr>
              <w:t>Death</w:t>
            </w:r>
          </w:p>
        </w:tc>
      </w:tr>
      <w:tr w:rsidR="00D663D7" w:rsidRPr="00B1700F" w14:paraId="69AC2449" w14:textId="77777777">
        <w:tc>
          <w:tcPr>
            <w:tcW w:w="4261" w:type="dxa"/>
          </w:tcPr>
          <w:p w14:paraId="19319EEC" w14:textId="77777777" w:rsidR="00D663D7" w:rsidRPr="00B1700F" w:rsidRDefault="00D663D7" w:rsidP="00AD13C6">
            <w:pPr>
              <w:numPr>
                <w:ilvl w:val="0"/>
                <w:numId w:val="9"/>
              </w:numPr>
              <w:spacing w:before="40" w:after="40"/>
              <w:rPr>
                <w:sz w:val="22"/>
              </w:rPr>
            </w:pPr>
            <w:r w:rsidRPr="00B1700F">
              <w:rPr>
                <w:sz w:val="22"/>
              </w:rPr>
              <w:t>Gospel</w:t>
            </w:r>
          </w:p>
        </w:tc>
        <w:tc>
          <w:tcPr>
            <w:tcW w:w="4261" w:type="dxa"/>
          </w:tcPr>
          <w:p w14:paraId="1FAA7736" w14:textId="77777777" w:rsidR="00D663D7" w:rsidRPr="00B1700F" w:rsidRDefault="00D663D7" w:rsidP="00AD13C6">
            <w:pPr>
              <w:numPr>
                <w:ilvl w:val="0"/>
                <w:numId w:val="13"/>
              </w:numPr>
              <w:spacing w:before="40" w:after="40"/>
              <w:rPr>
                <w:sz w:val="22"/>
              </w:rPr>
            </w:pPr>
            <w:r w:rsidRPr="00B1700F">
              <w:rPr>
                <w:sz w:val="22"/>
              </w:rPr>
              <w:t>Forgiveness</w:t>
            </w:r>
          </w:p>
        </w:tc>
      </w:tr>
      <w:tr w:rsidR="00D663D7" w:rsidRPr="00B1700F" w14:paraId="22365BC9" w14:textId="77777777">
        <w:tc>
          <w:tcPr>
            <w:tcW w:w="4261" w:type="dxa"/>
          </w:tcPr>
          <w:p w14:paraId="0BF90447" w14:textId="77777777" w:rsidR="00D663D7" w:rsidRPr="00B1700F" w:rsidRDefault="00D663D7" w:rsidP="00AD13C6">
            <w:pPr>
              <w:numPr>
                <w:ilvl w:val="0"/>
                <w:numId w:val="9"/>
              </w:numPr>
              <w:spacing w:before="40" w:after="40"/>
              <w:rPr>
                <w:sz w:val="22"/>
              </w:rPr>
            </w:pPr>
            <w:r w:rsidRPr="00B1700F">
              <w:rPr>
                <w:sz w:val="22"/>
              </w:rPr>
              <w:t>Incarnation</w:t>
            </w:r>
          </w:p>
        </w:tc>
        <w:tc>
          <w:tcPr>
            <w:tcW w:w="4261" w:type="dxa"/>
          </w:tcPr>
          <w:p w14:paraId="6B25BFA7" w14:textId="77777777" w:rsidR="00D663D7" w:rsidRPr="00B1700F" w:rsidRDefault="00D663D7" w:rsidP="00AD13C6">
            <w:pPr>
              <w:numPr>
                <w:ilvl w:val="0"/>
                <w:numId w:val="13"/>
              </w:numPr>
              <w:spacing w:before="40" w:after="40"/>
              <w:rPr>
                <w:sz w:val="22"/>
              </w:rPr>
            </w:pPr>
            <w:r w:rsidRPr="00B1700F">
              <w:rPr>
                <w:sz w:val="22"/>
              </w:rPr>
              <w:t>Israel</w:t>
            </w:r>
          </w:p>
        </w:tc>
      </w:tr>
      <w:tr w:rsidR="00D663D7" w:rsidRPr="00B1700F" w14:paraId="3CFC08BA" w14:textId="77777777">
        <w:tc>
          <w:tcPr>
            <w:tcW w:w="4261" w:type="dxa"/>
          </w:tcPr>
          <w:p w14:paraId="1A6BFA13" w14:textId="77777777" w:rsidR="00D663D7" w:rsidRPr="00B1700F" w:rsidRDefault="007B041A" w:rsidP="00AD13C6">
            <w:pPr>
              <w:numPr>
                <w:ilvl w:val="0"/>
                <w:numId w:val="9"/>
              </w:numPr>
              <w:spacing w:before="40" w:after="40"/>
              <w:rPr>
                <w:sz w:val="22"/>
              </w:rPr>
            </w:pPr>
            <w:r>
              <w:rPr>
                <w:sz w:val="22"/>
              </w:rPr>
              <w:t>Love your enemies</w:t>
            </w:r>
          </w:p>
        </w:tc>
        <w:tc>
          <w:tcPr>
            <w:tcW w:w="4261" w:type="dxa"/>
          </w:tcPr>
          <w:p w14:paraId="3B656C64" w14:textId="77777777" w:rsidR="00D663D7" w:rsidRPr="00B1700F" w:rsidRDefault="00D663D7" w:rsidP="00AD13C6">
            <w:pPr>
              <w:numPr>
                <w:ilvl w:val="0"/>
                <w:numId w:val="13"/>
              </w:numPr>
              <w:spacing w:before="40" w:after="40"/>
              <w:rPr>
                <w:sz w:val="22"/>
              </w:rPr>
            </w:pPr>
            <w:r w:rsidRPr="00B1700F">
              <w:rPr>
                <w:sz w:val="22"/>
              </w:rPr>
              <w:t>Justice and Mercy</w:t>
            </w:r>
          </w:p>
        </w:tc>
      </w:tr>
      <w:tr w:rsidR="007B041A" w:rsidRPr="00B1700F" w14:paraId="532CB4E4" w14:textId="77777777">
        <w:tc>
          <w:tcPr>
            <w:tcW w:w="4261" w:type="dxa"/>
          </w:tcPr>
          <w:p w14:paraId="2BE79D97" w14:textId="77777777" w:rsidR="007B041A" w:rsidRPr="00B1700F" w:rsidRDefault="007B041A" w:rsidP="00AD13C6">
            <w:pPr>
              <w:numPr>
                <w:ilvl w:val="0"/>
                <w:numId w:val="9"/>
              </w:numPr>
              <w:spacing w:before="40" w:after="40"/>
              <w:rPr>
                <w:sz w:val="22"/>
              </w:rPr>
            </w:pPr>
            <w:r w:rsidRPr="00B1700F">
              <w:rPr>
                <w:sz w:val="22"/>
              </w:rPr>
              <w:t>Relationship with God</w:t>
            </w:r>
          </w:p>
        </w:tc>
        <w:tc>
          <w:tcPr>
            <w:tcW w:w="4261" w:type="dxa"/>
          </w:tcPr>
          <w:p w14:paraId="6F957169" w14:textId="77777777" w:rsidR="007B041A" w:rsidRPr="00B1700F" w:rsidRDefault="007B041A" w:rsidP="00AD13C6">
            <w:pPr>
              <w:numPr>
                <w:ilvl w:val="0"/>
                <w:numId w:val="13"/>
              </w:numPr>
              <w:spacing w:before="40" w:after="40"/>
              <w:rPr>
                <w:sz w:val="22"/>
              </w:rPr>
            </w:pPr>
            <w:r w:rsidRPr="00B1700F">
              <w:rPr>
                <w:sz w:val="22"/>
              </w:rPr>
              <w:t>Kashrut</w:t>
            </w:r>
          </w:p>
        </w:tc>
      </w:tr>
      <w:tr w:rsidR="007B041A" w:rsidRPr="00B1700F" w14:paraId="6BE0FEE9" w14:textId="77777777">
        <w:tc>
          <w:tcPr>
            <w:tcW w:w="4261" w:type="dxa"/>
          </w:tcPr>
          <w:p w14:paraId="75247075" w14:textId="77777777" w:rsidR="007B041A" w:rsidRPr="00B1700F" w:rsidRDefault="007B041A" w:rsidP="00D663D7">
            <w:pPr>
              <w:numPr>
                <w:ilvl w:val="0"/>
                <w:numId w:val="12"/>
              </w:numPr>
              <w:spacing w:before="40" w:after="40"/>
              <w:rPr>
                <w:sz w:val="22"/>
              </w:rPr>
            </w:pPr>
            <w:r w:rsidRPr="00B1700F">
              <w:rPr>
                <w:sz w:val="22"/>
              </w:rPr>
              <w:t xml:space="preserve">Repentance </w:t>
            </w:r>
          </w:p>
        </w:tc>
        <w:tc>
          <w:tcPr>
            <w:tcW w:w="4261" w:type="dxa"/>
          </w:tcPr>
          <w:p w14:paraId="11FB2C59" w14:textId="77777777" w:rsidR="007B041A" w:rsidRPr="00B1700F" w:rsidRDefault="007B041A" w:rsidP="00AD13C6">
            <w:pPr>
              <w:numPr>
                <w:ilvl w:val="0"/>
                <w:numId w:val="13"/>
              </w:numPr>
              <w:spacing w:before="40" w:after="40"/>
              <w:rPr>
                <w:sz w:val="22"/>
              </w:rPr>
            </w:pPr>
            <w:r w:rsidRPr="00B1700F">
              <w:rPr>
                <w:sz w:val="22"/>
              </w:rPr>
              <w:t>Mitzvot</w:t>
            </w:r>
          </w:p>
        </w:tc>
      </w:tr>
      <w:tr w:rsidR="007B041A" w:rsidRPr="00B1700F" w14:paraId="0C51FDBC" w14:textId="77777777">
        <w:tc>
          <w:tcPr>
            <w:tcW w:w="4261" w:type="dxa"/>
          </w:tcPr>
          <w:p w14:paraId="31A033C5" w14:textId="77777777" w:rsidR="007B041A" w:rsidRPr="00B1700F" w:rsidRDefault="007B041A" w:rsidP="00AD13C6">
            <w:pPr>
              <w:numPr>
                <w:ilvl w:val="0"/>
                <w:numId w:val="12"/>
              </w:numPr>
              <w:spacing w:before="40" w:after="40"/>
              <w:rPr>
                <w:sz w:val="22"/>
              </w:rPr>
            </w:pPr>
            <w:r w:rsidRPr="00B1700F">
              <w:rPr>
                <w:sz w:val="22"/>
              </w:rPr>
              <w:t>Salvation</w:t>
            </w:r>
          </w:p>
        </w:tc>
        <w:tc>
          <w:tcPr>
            <w:tcW w:w="4261" w:type="dxa"/>
          </w:tcPr>
          <w:p w14:paraId="69EEE19C" w14:textId="77777777" w:rsidR="007B041A" w:rsidRPr="00B1700F" w:rsidRDefault="007B041A" w:rsidP="00D663D7">
            <w:pPr>
              <w:numPr>
                <w:ilvl w:val="0"/>
                <w:numId w:val="13"/>
              </w:numPr>
              <w:spacing w:before="40" w:after="40"/>
              <w:rPr>
                <w:sz w:val="22"/>
              </w:rPr>
            </w:pPr>
            <w:r w:rsidRPr="00B1700F">
              <w:rPr>
                <w:sz w:val="22"/>
              </w:rPr>
              <w:t>Repentance</w:t>
            </w:r>
          </w:p>
        </w:tc>
      </w:tr>
      <w:tr w:rsidR="007B041A" w:rsidRPr="00B1700F" w14:paraId="53DC69FD" w14:textId="77777777">
        <w:tc>
          <w:tcPr>
            <w:tcW w:w="4261" w:type="dxa"/>
          </w:tcPr>
          <w:p w14:paraId="407FC387" w14:textId="77777777" w:rsidR="007B041A" w:rsidRPr="00B1700F" w:rsidRDefault="007B041A" w:rsidP="00D663D7">
            <w:pPr>
              <w:spacing w:before="40" w:after="40"/>
              <w:rPr>
                <w:sz w:val="22"/>
              </w:rPr>
            </w:pPr>
          </w:p>
        </w:tc>
        <w:tc>
          <w:tcPr>
            <w:tcW w:w="4261" w:type="dxa"/>
          </w:tcPr>
          <w:p w14:paraId="007CEEA9" w14:textId="77777777" w:rsidR="007B041A" w:rsidRPr="00B1700F" w:rsidRDefault="007B041A" w:rsidP="00AD13C6">
            <w:pPr>
              <w:numPr>
                <w:ilvl w:val="0"/>
                <w:numId w:val="13"/>
              </w:numPr>
              <w:spacing w:before="40" w:after="40"/>
              <w:rPr>
                <w:sz w:val="22"/>
              </w:rPr>
            </w:pPr>
            <w:r w:rsidRPr="00B1700F">
              <w:rPr>
                <w:sz w:val="22"/>
              </w:rPr>
              <w:t>Shabbat</w:t>
            </w:r>
          </w:p>
        </w:tc>
      </w:tr>
      <w:tr w:rsidR="007B041A" w:rsidRPr="00B1700F" w14:paraId="5D6FBD12" w14:textId="77777777">
        <w:tc>
          <w:tcPr>
            <w:tcW w:w="4261" w:type="dxa"/>
          </w:tcPr>
          <w:p w14:paraId="49DAE946" w14:textId="77777777" w:rsidR="007B041A" w:rsidRPr="00B1700F" w:rsidRDefault="007B041A" w:rsidP="00AD13C6">
            <w:pPr>
              <w:tabs>
                <w:tab w:val="num" w:pos="357"/>
              </w:tabs>
              <w:spacing w:before="40" w:after="40"/>
              <w:ind w:left="357" w:hanging="357"/>
              <w:rPr>
                <w:sz w:val="22"/>
              </w:rPr>
            </w:pPr>
          </w:p>
        </w:tc>
        <w:tc>
          <w:tcPr>
            <w:tcW w:w="4261" w:type="dxa"/>
          </w:tcPr>
          <w:p w14:paraId="6E3409FA" w14:textId="77777777" w:rsidR="007B041A" w:rsidRPr="00B1700F" w:rsidRDefault="007B041A" w:rsidP="00AD13C6">
            <w:pPr>
              <w:tabs>
                <w:tab w:val="num" w:pos="357"/>
              </w:tabs>
              <w:spacing w:before="40" w:after="40"/>
              <w:ind w:left="357" w:hanging="357"/>
              <w:rPr>
                <w:sz w:val="22"/>
              </w:rPr>
            </w:pPr>
          </w:p>
        </w:tc>
      </w:tr>
      <w:tr w:rsidR="005654A3" w:rsidRPr="00B1700F" w14:paraId="4B6FAEE1" w14:textId="1D8E719E" w:rsidTr="00DD1221">
        <w:tc>
          <w:tcPr>
            <w:tcW w:w="4261" w:type="dxa"/>
          </w:tcPr>
          <w:p w14:paraId="0B620BE9" w14:textId="77777777" w:rsidR="005654A3" w:rsidRPr="00B1700F" w:rsidRDefault="005654A3" w:rsidP="0039175C">
            <w:pPr>
              <w:tabs>
                <w:tab w:val="num" w:pos="357"/>
              </w:tabs>
              <w:spacing w:before="40" w:after="40"/>
              <w:ind w:left="357" w:hanging="357"/>
              <w:rPr>
                <w:b/>
                <w:sz w:val="22"/>
              </w:rPr>
            </w:pPr>
            <w:r w:rsidRPr="00B1700F">
              <w:rPr>
                <w:b/>
                <w:sz w:val="22"/>
              </w:rPr>
              <w:t>Hinduism</w:t>
            </w:r>
          </w:p>
        </w:tc>
        <w:tc>
          <w:tcPr>
            <w:tcW w:w="4261" w:type="dxa"/>
          </w:tcPr>
          <w:p w14:paraId="7CA98300" w14:textId="0E139795" w:rsidR="005654A3" w:rsidRPr="00B1700F" w:rsidRDefault="005654A3">
            <w:pPr>
              <w:rPr>
                <w:b/>
                <w:sz w:val="22"/>
              </w:rPr>
            </w:pPr>
            <w:r w:rsidRPr="00B1700F">
              <w:rPr>
                <w:b/>
                <w:sz w:val="22"/>
              </w:rPr>
              <w:t>Sikhism</w:t>
            </w:r>
          </w:p>
        </w:tc>
      </w:tr>
      <w:tr w:rsidR="005654A3" w:rsidRPr="00B1700F" w14:paraId="63C7D54D" w14:textId="20AAD6EB" w:rsidTr="00DD1221">
        <w:tc>
          <w:tcPr>
            <w:tcW w:w="4261" w:type="dxa"/>
          </w:tcPr>
          <w:p w14:paraId="1694C149" w14:textId="77777777" w:rsidR="005654A3" w:rsidRPr="00B1700F" w:rsidRDefault="005654A3" w:rsidP="0039175C">
            <w:pPr>
              <w:numPr>
                <w:ilvl w:val="0"/>
                <w:numId w:val="11"/>
              </w:numPr>
              <w:spacing w:before="40" w:after="40"/>
              <w:rPr>
                <w:sz w:val="22"/>
              </w:rPr>
            </w:pPr>
            <w:r w:rsidRPr="00B1700F">
              <w:rPr>
                <w:sz w:val="22"/>
              </w:rPr>
              <w:t>Atman</w:t>
            </w:r>
          </w:p>
        </w:tc>
        <w:tc>
          <w:tcPr>
            <w:tcW w:w="4261" w:type="dxa"/>
          </w:tcPr>
          <w:p w14:paraId="5503BA28" w14:textId="0B0960A2" w:rsidR="005654A3" w:rsidRPr="005654A3" w:rsidRDefault="005654A3" w:rsidP="005654A3">
            <w:pPr>
              <w:pStyle w:val="ListParagraph"/>
              <w:numPr>
                <w:ilvl w:val="0"/>
                <w:numId w:val="25"/>
              </w:numPr>
              <w:rPr>
                <w:sz w:val="22"/>
              </w:rPr>
            </w:pPr>
            <w:r w:rsidRPr="005654A3">
              <w:rPr>
                <w:sz w:val="22"/>
              </w:rPr>
              <w:t xml:space="preserve">Gurmat </w:t>
            </w:r>
          </w:p>
        </w:tc>
      </w:tr>
      <w:tr w:rsidR="005654A3" w:rsidRPr="00B1700F" w14:paraId="5CF27075" w14:textId="01CCE100" w:rsidTr="00DD1221">
        <w:tc>
          <w:tcPr>
            <w:tcW w:w="4261" w:type="dxa"/>
          </w:tcPr>
          <w:p w14:paraId="044EC544" w14:textId="77777777" w:rsidR="005654A3" w:rsidRPr="00B1700F" w:rsidRDefault="005654A3" w:rsidP="0039175C">
            <w:pPr>
              <w:numPr>
                <w:ilvl w:val="0"/>
                <w:numId w:val="11"/>
              </w:numPr>
              <w:spacing w:before="40" w:after="40"/>
              <w:rPr>
                <w:sz w:val="22"/>
              </w:rPr>
            </w:pPr>
            <w:r w:rsidRPr="00B1700F">
              <w:rPr>
                <w:sz w:val="22"/>
              </w:rPr>
              <w:t>Dharma</w:t>
            </w:r>
          </w:p>
        </w:tc>
        <w:tc>
          <w:tcPr>
            <w:tcW w:w="4261" w:type="dxa"/>
          </w:tcPr>
          <w:p w14:paraId="2BE06EAE" w14:textId="5C02CD19" w:rsidR="005654A3" w:rsidRPr="005654A3" w:rsidRDefault="005654A3" w:rsidP="005654A3">
            <w:pPr>
              <w:pStyle w:val="ListParagraph"/>
              <w:numPr>
                <w:ilvl w:val="0"/>
                <w:numId w:val="25"/>
              </w:numPr>
              <w:rPr>
                <w:sz w:val="22"/>
              </w:rPr>
            </w:pPr>
            <w:r w:rsidRPr="005654A3">
              <w:rPr>
                <w:sz w:val="22"/>
              </w:rPr>
              <w:t>Guru</w:t>
            </w:r>
          </w:p>
        </w:tc>
      </w:tr>
      <w:tr w:rsidR="005654A3" w:rsidRPr="00B1700F" w14:paraId="00B374E2" w14:textId="7283184A" w:rsidTr="00DD1221">
        <w:tc>
          <w:tcPr>
            <w:tcW w:w="4261" w:type="dxa"/>
          </w:tcPr>
          <w:p w14:paraId="5BD11F87" w14:textId="77777777" w:rsidR="005654A3" w:rsidRPr="00B1700F" w:rsidRDefault="005654A3" w:rsidP="0039175C">
            <w:pPr>
              <w:numPr>
                <w:ilvl w:val="0"/>
                <w:numId w:val="11"/>
              </w:numPr>
              <w:spacing w:before="40" w:after="40"/>
              <w:rPr>
                <w:sz w:val="22"/>
              </w:rPr>
            </w:pPr>
            <w:r w:rsidRPr="00B1700F">
              <w:rPr>
                <w:sz w:val="22"/>
              </w:rPr>
              <w:t>Diverse forms of God</w:t>
            </w:r>
            <w:r>
              <w:rPr>
                <w:sz w:val="22"/>
              </w:rPr>
              <w:t>/Goddess</w:t>
            </w:r>
          </w:p>
        </w:tc>
        <w:tc>
          <w:tcPr>
            <w:tcW w:w="4261" w:type="dxa"/>
          </w:tcPr>
          <w:p w14:paraId="2A47B16A" w14:textId="1B6E03F4" w:rsidR="005654A3" w:rsidRPr="005654A3" w:rsidRDefault="005654A3" w:rsidP="005654A3">
            <w:pPr>
              <w:pStyle w:val="ListParagraph"/>
              <w:numPr>
                <w:ilvl w:val="0"/>
                <w:numId w:val="25"/>
              </w:numPr>
              <w:rPr>
                <w:sz w:val="22"/>
              </w:rPr>
            </w:pPr>
            <w:r w:rsidRPr="005654A3">
              <w:rPr>
                <w:sz w:val="22"/>
              </w:rPr>
              <w:t>Hukam</w:t>
            </w:r>
          </w:p>
        </w:tc>
      </w:tr>
      <w:tr w:rsidR="005654A3" w:rsidRPr="00B1700F" w14:paraId="7A967B01" w14:textId="669A7650" w:rsidTr="00DD1221">
        <w:tc>
          <w:tcPr>
            <w:tcW w:w="4261" w:type="dxa"/>
          </w:tcPr>
          <w:p w14:paraId="7F97B8B9" w14:textId="77777777" w:rsidR="005654A3" w:rsidRPr="00B1700F" w:rsidRDefault="005654A3" w:rsidP="0039175C">
            <w:pPr>
              <w:numPr>
                <w:ilvl w:val="0"/>
                <w:numId w:val="11"/>
              </w:numPr>
              <w:spacing w:before="40" w:after="40"/>
              <w:rPr>
                <w:sz w:val="22"/>
              </w:rPr>
            </w:pPr>
            <w:r w:rsidRPr="00B1700F">
              <w:rPr>
                <w:sz w:val="22"/>
              </w:rPr>
              <w:t>Love, Devotion and Respect</w:t>
            </w:r>
          </w:p>
        </w:tc>
        <w:tc>
          <w:tcPr>
            <w:tcW w:w="4261" w:type="dxa"/>
          </w:tcPr>
          <w:p w14:paraId="4EB9D0A0" w14:textId="498563BD" w:rsidR="005654A3" w:rsidRPr="005654A3" w:rsidRDefault="005654A3" w:rsidP="005654A3">
            <w:pPr>
              <w:pStyle w:val="ListParagraph"/>
              <w:numPr>
                <w:ilvl w:val="0"/>
                <w:numId w:val="25"/>
              </w:numPr>
              <w:rPr>
                <w:sz w:val="22"/>
              </w:rPr>
            </w:pPr>
            <w:r w:rsidRPr="005654A3">
              <w:rPr>
                <w:sz w:val="22"/>
              </w:rPr>
              <w:t>Kirat karna</w:t>
            </w:r>
          </w:p>
        </w:tc>
      </w:tr>
      <w:tr w:rsidR="005654A3" w:rsidRPr="00B1700F" w14:paraId="7F3B3C2A" w14:textId="1D502CCB" w:rsidTr="00DD1221">
        <w:tc>
          <w:tcPr>
            <w:tcW w:w="4261" w:type="dxa"/>
          </w:tcPr>
          <w:p w14:paraId="79F9CD05" w14:textId="77777777" w:rsidR="005654A3" w:rsidRPr="00B1700F" w:rsidRDefault="005654A3" w:rsidP="0039175C">
            <w:pPr>
              <w:numPr>
                <w:ilvl w:val="0"/>
                <w:numId w:val="11"/>
              </w:numPr>
              <w:spacing w:before="40" w:after="40"/>
              <w:rPr>
                <w:sz w:val="22"/>
              </w:rPr>
            </w:pPr>
            <w:r w:rsidRPr="00B1700F">
              <w:rPr>
                <w:sz w:val="22"/>
              </w:rPr>
              <w:t>Karma</w:t>
            </w:r>
          </w:p>
        </w:tc>
        <w:tc>
          <w:tcPr>
            <w:tcW w:w="4261" w:type="dxa"/>
          </w:tcPr>
          <w:p w14:paraId="27D32723" w14:textId="6A9136D0" w:rsidR="005654A3" w:rsidRPr="005654A3" w:rsidRDefault="005654A3" w:rsidP="005654A3">
            <w:pPr>
              <w:pStyle w:val="ListParagraph"/>
              <w:numPr>
                <w:ilvl w:val="0"/>
                <w:numId w:val="25"/>
              </w:numPr>
              <w:rPr>
                <w:sz w:val="22"/>
              </w:rPr>
            </w:pPr>
            <w:r w:rsidRPr="005654A3">
              <w:rPr>
                <w:sz w:val="22"/>
              </w:rPr>
              <w:t>Nam Simran</w:t>
            </w:r>
          </w:p>
        </w:tc>
      </w:tr>
      <w:tr w:rsidR="005654A3" w:rsidRPr="00B1700F" w14:paraId="2FB84228" w14:textId="5FF0C63E" w:rsidTr="00DD1221">
        <w:tc>
          <w:tcPr>
            <w:tcW w:w="4261" w:type="dxa"/>
          </w:tcPr>
          <w:p w14:paraId="1E800122" w14:textId="77777777" w:rsidR="005654A3" w:rsidRPr="00B1700F" w:rsidRDefault="005654A3" w:rsidP="0039175C">
            <w:pPr>
              <w:numPr>
                <w:ilvl w:val="0"/>
                <w:numId w:val="11"/>
              </w:numPr>
              <w:spacing w:before="40" w:after="40"/>
              <w:rPr>
                <w:sz w:val="22"/>
              </w:rPr>
            </w:pPr>
            <w:r w:rsidRPr="00B1700F">
              <w:rPr>
                <w:sz w:val="22"/>
              </w:rPr>
              <w:t>Maya</w:t>
            </w:r>
          </w:p>
        </w:tc>
        <w:tc>
          <w:tcPr>
            <w:tcW w:w="4261" w:type="dxa"/>
          </w:tcPr>
          <w:p w14:paraId="32F21BF4" w14:textId="0D273AE8" w:rsidR="005654A3" w:rsidRPr="005654A3" w:rsidRDefault="005654A3" w:rsidP="005654A3">
            <w:pPr>
              <w:pStyle w:val="ListParagraph"/>
              <w:numPr>
                <w:ilvl w:val="0"/>
                <w:numId w:val="25"/>
              </w:numPr>
              <w:rPr>
                <w:sz w:val="22"/>
              </w:rPr>
            </w:pPr>
            <w:r w:rsidRPr="005654A3">
              <w:rPr>
                <w:sz w:val="22"/>
              </w:rPr>
              <w:t>Peace, Justice and Tolerance</w:t>
            </w:r>
          </w:p>
        </w:tc>
      </w:tr>
      <w:tr w:rsidR="005654A3" w:rsidRPr="00B1700F" w14:paraId="76B4EE5E" w14:textId="350B92E6" w:rsidTr="00DD1221">
        <w:tc>
          <w:tcPr>
            <w:tcW w:w="4261" w:type="dxa"/>
          </w:tcPr>
          <w:p w14:paraId="4ACEB2FA" w14:textId="77777777" w:rsidR="005654A3" w:rsidRPr="00B1700F" w:rsidRDefault="005654A3" w:rsidP="0039175C">
            <w:pPr>
              <w:numPr>
                <w:ilvl w:val="0"/>
                <w:numId w:val="11"/>
              </w:numPr>
              <w:spacing w:before="40" w:after="40"/>
              <w:rPr>
                <w:sz w:val="22"/>
              </w:rPr>
            </w:pPr>
            <w:r w:rsidRPr="00B1700F">
              <w:rPr>
                <w:sz w:val="22"/>
              </w:rPr>
              <w:t>Moksha</w:t>
            </w:r>
          </w:p>
        </w:tc>
        <w:tc>
          <w:tcPr>
            <w:tcW w:w="4261" w:type="dxa"/>
          </w:tcPr>
          <w:p w14:paraId="180F5960" w14:textId="1FE466DB" w:rsidR="005654A3" w:rsidRPr="005654A3" w:rsidRDefault="005654A3" w:rsidP="005654A3">
            <w:pPr>
              <w:pStyle w:val="ListParagraph"/>
              <w:numPr>
                <w:ilvl w:val="0"/>
                <w:numId w:val="25"/>
              </w:numPr>
              <w:rPr>
                <w:sz w:val="22"/>
              </w:rPr>
            </w:pPr>
            <w:r w:rsidRPr="005654A3">
              <w:rPr>
                <w:sz w:val="22"/>
              </w:rPr>
              <w:t>Sewa</w:t>
            </w:r>
          </w:p>
        </w:tc>
      </w:tr>
      <w:tr w:rsidR="005654A3" w:rsidRPr="00B1700F" w14:paraId="52F74AA5" w14:textId="184AB521" w:rsidTr="00DD1221">
        <w:tc>
          <w:tcPr>
            <w:tcW w:w="4261" w:type="dxa"/>
          </w:tcPr>
          <w:p w14:paraId="16298C47" w14:textId="77777777" w:rsidR="005654A3" w:rsidRPr="00B1700F" w:rsidRDefault="005654A3" w:rsidP="0039175C">
            <w:pPr>
              <w:numPr>
                <w:ilvl w:val="0"/>
                <w:numId w:val="11"/>
              </w:numPr>
              <w:spacing w:before="40" w:after="40"/>
              <w:rPr>
                <w:sz w:val="22"/>
              </w:rPr>
            </w:pPr>
            <w:r w:rsidRPr="00B1700F">
              <w:rPr>
                <w:sz w:val="22"/>
              </w:rPr>
              <w:t>Samsara</w:t>
            </w:r>
          </w:p>
        </w:tc>
        <w:tc>
          <w:tcPr>
            <w:tcW w:w="4261" w:type="dxa"/>
          </w:tcPr>
          <w:p w14:paraId="0513771A" w14:textId="56CCD831" w:rsidR="005654A3" w:rsidRPr="005654A3" w:rsidRDefault="005654A3" w:rsidP="005654A3">
            <w:pPr>
              <w:pStyle w:val="ListParagraph"/>
              <w:numPr>
                <w:ilvl w:val="0"/>
                <w:numId w:val="25"/>
              </w:numPr>
              <w:rPr>
                <w:sz w:val="22"/>
              </w:rPr>
            </w:pPr>
            <w:r w:rsidRPr="005654A3">
              <w:rPr>
                <w:sz w:val="22"/>
              </w:rPr>
              <w:t>Vand chhakna</w:t>
            </w:r>
          </w:p>
        </w:tc>
      </w:tr>
    </w:tbl>
    <w:p w14:paraId="1D252403" w14:textId="77777777" w:rsidR="005654A3" w:rsidRDefault="005654A3">
      <w:r>
        <w:t xml:space="preserve"> </w:t>
      </w:r>
    </w:p>
    <w:p w14:paraId="0F7AF99F" w14:textId="77777777" w:rsidR="005654A3" w:rsidRDefault="005654A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261"/>
      </w:tblGrid>
      <w:tr w:rsidR="005654A3" w:rsidRPr="00B1700F" w14:paraId="477662DF" w14:textId="77777777" w:rsidTr="0039175C">
        <w:tc>
          <w:tcPr>
            <w:tcW w:w="4261" w:type="dxa"/>
          </w:tcPr>
          <w:p w14:paraId="7BC70EAB" w14:textId="77777777" w:rsidR="005654A3" w:rsidRDefault="005654A3" w:rsidP="0039175C">
            <w:pPr>
              <w:tabs>
                <w:tab w:val="num" w:pos="357"/>
              </w:tabs>
              <w:spacing w:before="40" w:after="40"/>
              <w:ind w:left="357" w:hanging="357"/>
              <w:rPr>
                <w:b/>
                <w:sz w:val="22"/>
              </w:rPr>
            </w:pPr>
          </w:p>
          <w:p w14:paraId="1E8AA205" w14:textId="77777777" w:rsidR="005654A3" w:rsidRPr="00B1700F" w:rsidRDefault="005654A3" w:rsidP="0039175C">
            <w:pPr>
              <w:tabs>
                <w:tab w:val="num" w:pos="357"/>
              </w:tabs>
              <w:spacing w:before="40" w:after="40"/>
              <w:ind w:left="357" w:hanging="357"/>
              <w:rPr>
                <w:b/>
                <w:sz w:val="22"/>
              </w:rPr>
            </w:pPr>
            <w:r w:rsidRPr="00B1700F">
              <w:rPr>
                <w:b/>
                <w:sz w:val="22"/>
              </w:rPr>
              <w:t>Humanism</w:t>
            </w:r>
          </w:p>
        </w:tc>
      </w:tr>
      <w:tr w:rsidR="005654A3" w:rsidRPr="00B1700F" w14:paraId="79F3BC45" w14:textId="77777777" w:rsidTr="0039175C">
        <w:tc>
          <w:tcPr>
            <w:tcW w:w="4261" w:type="dxa"/>
          </w:tcPr>
          <w:p w14:paraId="23BBE2AD" w14:textId="77777777" w:rsidR="005654A3" w:rsidRPr="00B1700F" w:rsidRDefault="005654A3" w:rsidP="0039175C">
            <w:pPr>
              <w:numPr>
                <w:ilvl w:val="0"/>
                <w:numId w:val="8"/>
              </w:numPr>
              <w:spacing w:before="40" w:after="40"/>
              <w:rPr>
                <w:sz w:val="22"/>
              </w:rPr>
            </w:pPr>
            <w:r w:rsidRPr="00B1700F">
              <w:rPr>
                <w:sz w:val="22"/>
              </w:rPr>
              <w:t>Atheism and Agnosticism</w:t>
            </w:r>
          </w:p>
        </w:tc>
      </w:tr>
      <w:tr w:rsidR="005654A3" w:rsidRPr="00B1700F" w14:paraId="5CD4E033" w14:textId="77777777" w:rsidTr="0039175C">
        <w:tc>
          <w:tcPr>
            <w:tcW w:w="4261" w:type="dxa"/>
          </w:tcPr>
          <w:p w14:paraId="168A9077" w14:textId="77777777" w:rsidR="005654A3" w:rsidRPr="00B1700F" w:rsidRDefault="005654A3" w:rsidP="0039175C">
            <w:pPr>
              <w:numPr>
                <w:ilvl w:val="0"/>
                <w:numId w:val="8"/>
              </w:numPr>
              <w:spacing w:before="40" w:after="40"/>
              <w:rPr>
                <w:sz w:val="22"/>
              </w:rPr>
            </w:pPr>
            <w:r w:rsidRPr="00B1700F">
              <w:rPr>
                <w:sz w:val="22"/>
              </w:rPr>
              <w:t>Empathy and Compassion</w:t>
            </w:r>
          </w:p>
        </w:tc>
      </w:tr>
      <w:tr w:rsidR="005654A3" w:rsidRPr="00B1700F" w14:paraId="287CB10E" w14:textId="77777777" w:rsidTr="0039175C">
        <w:tc>
          <w:tcPr>
            <w:tcW w:w="4261" w:type="dxa"/>
          </w:tcPr>
          <w:p w14:paraId="6DA9DC7E" w14:textId="77777777" w:rsidR="005654A3" w:rsidRPr="00B1700F" w:rsidRDefault="005654A3" w:rsidP="0039175C">
            <w:pPr>
              <w:numPr>
                <w:ilvl w:val="0"/>
                <w:numId w:val="8"/>
              </w:numPr>
              <w:spacing w:before="40" w:after="40"/>
              <w:rPr>
                <w:sz w:val="22"/>
              </w:rPr>
            </w:pPr>
            <w:r w:rsidRPr="00B1700F">
              <w:rPr>
                <w:sz w:val="22"/>
              </w:rPr>
              <w:t>Friendship</w:t>
            </w:r>
          </w:p>
        </w:tc>
      </w:tr>
      <w:tr w:rsidR="005654A3" w:rsidRPr="00B1700F" w14:paraId="0D410E3E" w14:textId="77777777" w:rsidTr="0039175C">
        <w:tc>
          <w:tcPr>
            <w:tcW w:w="4261" w:type="dxa"/>
          </w:tcPr>
          <w:p w14:paraId="52A1337C" w14:textId="77777777" w:rsidR="005654A3" w:rsidRPr="00B1700F" w:rsidRDefault="005654A3" w:rsidP="0039175C">
            <w:pPr>
              <w:numPr>
                <w:ilvl w:val="0"/>
                <w:numId w:val="8"/>
              </w:numPr>
              <w:spacing w:before="40" w:after="40"/>
              <w:rPr>
                <w:sz w:val="22"/>
              </w:rPr>
            </w:pPr>
            <w:r w:rsidRPr="00B1700F">
              <w:rPr>
                <w:sz w:val="22"/>
              </w:rPr>
              <w:t>Happiness</w:t>
            </w:r>
          </w:p>
        </w:tc>
      </w:tr>
      <w:tr w:rsidR="005654A3" w:rsidRPr="00B1700F" w14:paraId="161FA193" w14:textId="77777777" w:rsidTr="0039175C">
        <w:tc>
          <w:tcPr>
            <w:tcW w:w="4261" w:type="dxa"/>
          </w:tcPr>
          <w:p w14:paraId="13CC0D1C" w14:textId="77777777" w:rsidR="005654A3" w:rsidRPr="00B1700F" w:rsidRDefault="005654A3" w:rsidP="0039175C">
            <w:pPr>
              <w:numPr>
                <w:ilvl w:val="0"/>
                <w:numId w:val="8"/>
              </w:numPr>
              <w:spacing w:before="40" w:after="40"/>
              <w:rPr>
                <w:sz w:val="22"/>
              </w:rPr>
            </w:pPr>
            <w:r w:rsidRPr="00B1700F">
              <w:rPr>
                <w:sz w:val="22"/>
              </w:rPr>
              <w:t>Meaning in life without an afterlife</w:t>
            </w:r>
          </w:p>
        </w:tc>
      </w:tr>
      <w:tr w:rsidR="005654A3" w:rsidRPr="00B1700F" w14:paraId="755CCCF1" w14:textId="77777777" w:rsidTr="0039175C">
        <w:tc>
          <w:tcPr>
            <w:tcW w:w="4261" w:type="dxa"/>
          </w:tcPr>
          <w:p w14:paraId="568632EF" w14:textId="77777777" w:rsidR="005654A3" w:rsidRPr="00B1700F" w:rsidRDefault="005654A3" w:rsidP="0039175C">
            <w:pPr>
              <w:numPr>
                <w:ilvl w:val="0"/>
                <w:numId w:val="8"/>
              </w:numPr>
              <w:spacing w:before="40" w:after="40"/>
              <w:rPr>
                <w:sz w:val="22"/>
              </w:rPr>
            </w:pPr>
            <w:r w:rsidRPr="00B1700F">
              <w:rPr>
                <w:sz w:val="22"/>
              </w:rPr>
              <w:t>Morality as a human construct</w:t>
            </w:r>
          </w:p>
        </w:tc>
      </w:tr>
      <w:tr w:rsidR="005654A3" w:rsidRPr="00B1700F" w14:paraId="233A6DB0" w14:textId="77777777" w:rsidTr="0039175C">
        <w:tc>
          <w:tcPr>
            <w:tcW w:w="4261" w:type="dxa"/>
          </w:tcPr>
          <w:p w14:paraId="042F3CC1" w14:textId="77777777" w:rsidR="005654A3" w:rsidRPr="00B1700F" w:rsidRDefault="005654A3" w:rsidP="0039175C">
            <w:pPr>
              <w:numPr>
                <w:ilvl w:val="0"/>
                <w:numId w:val="8"/>
              </w:numPr>
              <w:spacing w:before="40" w:after="40"/>
              <w:rPr>
                <w:sz w:val="22"/>
              </w:rPr>
            </w:pPr>
            <w:r w:rsidRPr="00B1700F">
              <w:rPr>
                <w:sz w:val="22"/>
              </w:rPr>
              <w:t>Reason</w:t>
            </w:r>
          </w:p>
        </w:tc>
      </w:tr>
      <w:tr w:rsidR="005654A3" w:rsidRPr="00B1700F" w14:paraId="687E165E" w14:textId="77777777" w:rsidTr="0039175C">
        <w:tc>
          <w:tcPr>
            <w:tcW w:w="4261" w:type="dxa"/>
          </w:tcPr>
          <w:p w14:paraId="138ECDE9" w14:textId="77777777" w:rsidR="005654A3" w:rsidRPr="00B1700F" w:rsidRDefault="005654A3" w:rsidP="0039175C">
            <w:pPr>
              <w:numPr>
                <w:ilvl w:val="0"/>
                <w:numId w:val="8"/>
              </w:numPr>
              <w:spacing w:before="40" w:after="40"/>
              <w:rPr>
                <w:sz w:val="22"/>
              </w:rPr>
            </w:pPr>
            <w:r w:rsidRPr="00B1700F">
              <w:rPr>
                <w:sz w:val="22"/>
              </w:rPr>
              <w:t>Rights and responsibilities</w:t>
            </w:r>
          </w:p>
        </w:tc>
      </w:tr>
      <w:tr w:rsidR="005654A3" w:rsidRPr="00B1700F" w14:paraId="04477450" w14:textId="77777777" w:rsidTr="0039175C">
        <w:tc>
          <w:tcPr>
            <w:tcW w:w="4261" w:type="dxa"/>
          </w:tcPr>
          <w:p w14:paraId="482D133A" w14:textId="77777777" w:rsidR="005654A3" w:rsidRPr="00B1700F" w:rsidRDefault="005654A3" w:rsidP="0039175C">
            <w:pPr>
              <w:numPr>
                <w:ilvl w:val="0"/>
                <w:numId w:val="8"/>
              </w:numPr>
              <w:spacing w:before="40" w:after="40"/>
              <w:rPr>
                <w:sz w:val="22"/>
              </w:rPr>
            </w:pPr>
            <w:r w:rsidRPr="00B1700F">
              <w:rPr>
                <w:sz w:val="22"/>
              </w:rPr>
              <w:t>Science and knowledge of the world</w:t>
            </w:r>
          </w:p>
        </w:tc>
      </w:tr>
    </w:tbl>
    <w:p w14:paraId="22B5421E" w14:textId="4445C52E" w:rsidR="00AB27C5" w:rsidRDefault="005654A3">
      <w:r>
        <w:t xml:space="preserve"> </w:t>
      </w:r>
      <w:r w:rsidR="00AB27C5">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261"/>
        <w:gridCol w:w="4261"/>
      </w:tblGrid>
      <w:tr w:rsidR="00D663D7" w:rsidRPr="00B1700F" w14:paraId="510B50F7" w14:textId="77777777">
        <w:tc>
          <w:tcPr>
            <w:tcW w:w="4261" w:type="dxa"/>
          </w:tcPr>
          <w:p w14:paraId="1EB645ED" w14:textId="1019F5A3" w:rsidR="00D663D7" w:rsidRPr="00B1700F" w:rsidRDefault="00D663D7" w:rsidP="00AD13C6">
            <w:pPr>
              <w:tabs>
                <w:tab w:val="num" w:pos="357"/>
              </w:tabs>
              <w:spacing w:before="40" w:after="40"/>
              <w:ind w:left="357" w:hanging="357"/>
              <w:rPr>
                <w:b/>
                <w:sz w:val="22"/>
              </w:rPr>
            </w:pPr>
          </w:p>
        </w:tc>
        <w:tc>
          <w:tcPr>
            <w:tcW w:w="4261" w:type="dxa"/>
          </w:tcPr>
          <w:p w14:paraId="51A56472" w14:textId="5439BB0B" w:rsidR="00D663D7" w:rsidRPr="00B1700F" w:rsidRDefault="00D663D7" w:rsidP="00AD13C6">
            <w:pPr>
              <w:tabs>
                <w:tab w:val="num" w:pos="357"/>
              </w:tabs>
              <w:spacing w:before="40" w:after="40"/>
              <w:ind w:left="357" w:hanging="357"/>
              <w:rPr>
                <w:b/>
                <w:sz w:val="22"/>
              </w:rPr>
            </w:pPr>
          </w:p>
        </w:tc>
      </w:tr>
    </w:tbl>
    <w:p w14:paraId="74F04790" w14:textId="77777777" w:rsidR="00D663D7" w:rsidRPr="00B1700F" w:rsidRDefault="00D663D7" w:rsidP="00EF3140">
      <w:pPr>
        <w:rPr>
          <w:b/>
          <w:sz w:val="28"/>
        </w:rPr>
      </w:pPr>
    </w:p>
    <w:p w14:paraId="40F656E6" w14:textId="77777777" w:rsidR="00AD13C6" w:rsidRPr="00B1700F" w:rsidRDefault="00E55C31" w:rsidP="00EF3140">
      <w:pPr>
        <w:rPr>
          <w:b/>
          <w:sz w:val="28"/>
        </w:rPr>
      </w:pPr>
      <w:r w:rsidRPr="00B1700F">
        <w:rPr>
          <w:b/>
          <w:sz w:val="28"/>
        </w:rPr>
        <w:t>The Framework</w:t>
      </w:r>
    </w:p>
    <w:p w14:paraId="45708B7F" w14:textId="77777777" w:rsidR="00AD13C6" w:rsidRPr="00B1700F" w:rsidRDefault="00AD13C6" w:rsidP="00EF3140"/>
    <w:p w14:paraId="595F43F7" w14:textId="67A166E1" w:rsidR="00D352D2" w:rsidRPr="00B1700F" w:rsidRDefault="00AD13C6" w:rsidP="00CE5F89">
      <w:r w:rsidRPr="00B1700F">
        <w:t xml:space="preserve">The table below </w:t>
      </w:r>
      <w:r w:rsidR="00F003B6" w:rsidRPr="00B1700F">
        <w:t xml:space="preserve">provides a set of concise descriptions of what pupils are expected to know and be able to </w:t>
      </w:r>
      <w:r w:rsidR="0076535E" w:rsidRPr="00B1700F">
        <w:t>do</w:t>
      </w:r>
      <w:r w:rsidR="0076535E" w:rsidRPr="00B1700F">
        <w:rPr>
          <w:i/>
        </w:rPr>
        <w:t xml:space="preserve"> </w:t>
      </w:r>
      <w:r w:rsidR="00F003B6" w:rsidRPr="00B1700F">
        <w:t>at specific points in the their studies in religious education</w:t>
      </w:r>
      <w:r w:rsidR="00A1089F" w:rsidRPr="00B1700F">
        <w:t xml:space="preserve">. </w:t>
      </w:r>
      <w:r w:rsidR="00F003B6" w:rsidRPr="00B1700F">
        <w:t>These ‘learning standards’ do not describe a</w:t>
      </w:r>
      <w:r w:rsidR="00E55C31" w:rsidRPr="00B1700F">
        <w:t>ny particular teaching practice</w:t>
      </w:r>
      <w:r w:rsidR="00F003B6" w:rsidRPr="00B1700F">
        <w:t xml:space="preserve"> or pedagogy. Nor do they describe </w:t>
      </w:r>
      <w:r w:rsidR="00791EB6" w:rsidRPr="00B1700F">
        <w:t>any particular</w:t>
      </w:r>
      <w:r w:rsidR="00CE5F89">
        <w:t xml:space="preserve"> RE curriculum.</w:t>
      </w:r>
    </w:p>
    <w:p w14:paraId="36BF4A60" w14:textId="77777777" w:rsidR="00D352D2" w:rsidRPr="00B1700F" w:rsidRDefault="00D352D2" w:rsidP="00D352D2"/>
    <w:p w14:paraId="63951113" w14:textId="77777777" w:rsidR="00D352D2" w:rsidRPr="00B1700F" w:rsidRDefault="008D2A9E" w:rsidP="00C70859">
      <w:r w:rsidRPr="00B1700F">
        <w:t xml:space="preserve">It is important to know what progress in these </w:t>
      </w:r>
      <w:r w:rsidR="00B32639">
        <w:t>aims and objectives</w:t>
      </w:r>
      <w:r w:rsidR="00CA7B23" w:rsidRPr="00B1700F">
        <w:t xml:space="preserve"> looks like in order to support pupils’ learning and to gauge how well </w:t>
      </w:r>
      <w:r w:rsidR="001A2B61" w:rsidRPr="00B1700F">
        <w:t>they</w:t>
      </w:r>
      <w:r w:rsidR="00CA7B23" w:rsidRPr="00B1700F">
        <w:t xml:space="preserve"> are doing in RE and how best to advise them on how to improve.</w:t>
      </w:r>
      <w:r w:rsidR="007E4A2D" w:rsidRPr="00B1700F">
        <w:t xml:space="preserve"> </w:t>
      </w:r>
    </w:p>
    <w:p w14:paraId="68BCFBB0" w14:textId="77777777" w:rsidR="00D352D2" w:rsidRPr="00B1700F" w:rsidRDefault="00D352D2" w:rsidP="00C70859"/>
    <w:p w14:paraId="35107D75" w14:textId="77777777" w:rsidR="00F003B6" w:rsidRPr="00B1700F" w:rsidRDefault="00D352D2" w:rsidP="00C70859">
      <w:r w:rsidRPr="00B1700F">
        <w:t>The descriptions here are in effect</w:t>
      </w:r>
      <w:r w:rsidR="007E4A2D" w:rsidRPr="00B1700F">
        <w:t xml:space="preserve"> broad indicators of progress – signs o</w:t>
      </w:r>
      <w:r w:rsidR="004C1772" w:rsidRPr="00B1700F">
        <w:t xml:space="preserve">f pupils ‘getting better’ at RE. </w:t>
      </w:r>
      <w:r w:rsidR="00444CAA" w:rsidRPr="00B1700F">
        <w:t xml:space="preserve">Teachers should also have a grasp </w:t>
      </w:r>
      <w:r w:rsidR="00AF5E0B" w:rsidRPr="00B1700F">
        <w:t>o</w:t>
      </w:r>
      <w:r w:rsidR="00444CAA" w:rsidRPr="00B1700F">
        <w:t>f the details of the RE syllabus being followed in their school, its aims and purpose as well as the content for the key stages. These will usually be set out in the programme of study</w:t>
      </w:r>
      <w:r w:rsidR="00AF5E0B" w:rsidRPr="00B1700F">
        <w:t>.</w:t>
      </w:r>
      <w:r w:rsidR="00BD0519" w:rsidRPr="00B1700F">
        <w:t xml:space="preserve"> </w:t>
      </w:r>
    </w:p>
    <w:p w14:paraId="54A9C845" w14:textId="77777777" w:rsidR="00F003B6" w:rsidRPr="00B1700F" w:rsidRDefault="00F003B6" w:rsidP="00F003B6"/>
    <w:p w14:paraId="1074E5F2" w14:textId="5F2BEEA2" w:rsidR="00AB6801" w:rsidRPr="00B1700F" w:rsidRDefault="00CB2293" w:rsidP="00F003B6">
      <w:r w:rsidRPr="00B1700F">
        <w:t xml:space="preserve">Finally, teachers need an understanding of progression and </w:t>
      </w:r>
      <w:r w:rsidR="001326A3" w:rsidRPr="00B1700F">
        <w:t>assessment</w:t>
      </w:r>
      <w:r w:rsidRPr="00B1700F">
        <w:t xml:space="preserve"> and its relationship to planning, teaching and achievement, in order to </w:t>
      </w:r>
      <w:r w:rsidR="001326A3" w:rsidRPr="00B1700F">
        <w:t>construct</w:t>
      </w:r>
      <w:r w:rsidRPr="00B1700F">
        <w:t xml:space="preserve"> a sys</w:t>
      </w:r>
      <w:r w:rsidR="00CE5F89">
        <w:t>tem that works in their school.</w:t>
      </w:r>
    </w:p>
    <w:p w14:paraId="6FA63773" w14:textId="77777777" w:rsidR="00AB6801" w:rsidRPr="00B1700F" w:rsidRDefault="00AB6801" w:rsidP="00F003B6"/>
    <w:p w14:paraId="56AA1C01" w14:textId="77777777" w:rsidR="00CB2293" w:rsidRDefault="00CB2293" w:rsidP="00F003B6"/>
    <w:p w14:paraId="57013B7D" w14:textId="77777777" w:rsidR="00AD5E68" w:rsidRPr="00B1700F" w:rsidRDefault="00AD5E68" w:rsidP="00F003B6"/>
    <w:p w14:paraId="6553FE2E" w14:textId="77777777" w:rsidR="00F6185E" w:rsidRPr="00AD5E68" w:rsidRDefault="00F6185E" w:rsidP="00F003B6">
      <w:r w:rsidRPr="00AD5E68">
        <w:rPr>
          <w:b/>
        </w:rPr>
        <w:t>Benchmark expectations</w:t>
      </w:r>
    </w:p>
    <w:p w14:paraId="624B0765" w14:textId="77777777" w:rsidR="002623F9" w:rsidRPr="00AD5E68" w:rsidRDefault="00B40B6F" w:rsidP="00F003B6">
      <w:r w:rsidRPr="00AD5E68">
        <w:t>By combining elements of knowledge and understanding of</w:t>
      </w:r>
      <w:r w:rsidR="00E27757" w:rsidRPr="00AD5E68">
        <w:t xml:space="preserve"> </w:t>
      </w:r>
      <w:r w:rsidR="00982E5B" w:rsidRPr="00AD5E68">
        <w:t>religious and non-religious worldviews</w:t>
      </w:r>
      <w:r w:rsidR="00E27757" w:rsidRPr="00AD5E68">
        <w:t xml:space="preserve"> with </w:t>
      </w:r>
      <w:r w:rsidR="002623F9" w:rsidRPr="00AD5E68">
        <w:t>the interpretation</w:t>
      </w:r>
      <w:r w:rsidR="00553131" w:rsidRPr="00AD5E68">
        <w:t>, analysis</w:t>
      </w:r>
      <w:r w:rsidR="002623F9" w:rsidRPr="00AD5E68">
        <w:t xml:space="preserve"> and evaluation of </w:t>
      </w:r>
      <w:r w:rsidR="000E518E" w:rsidRPr="00AD5E68">
        <w:t xml:space="preserve">questions and experiences </w:t>
      </w:r>
      <w:r w:rsidR="002623F9" w:rsidRPr="00AD5E68">
        <w:t xml:space="preserve">of life, teachers can gain a clear view of what they expect pupils to achieve. </w:t>
      </w:r>
    </w:p>
    <w:p w14:paraId="7367A1FA" w14:textId="77777777" w:rsidR="002623F9" w:rsidRPr="00AD5E68" w:rsidRDefault="002623F9" w:rsidP="00F003B6"/>
    <w:p w14:paraId="69BDF06D" w14:textId="77777777" w:rsidR="00907B52" w:rsidRPr="00AD5E68" w:rsidRDefault="002623F9" w:rsidP="00F003B6">
      <w:r w:rsidRPr="00AD5E68">
        <w:t xml:space="preserve">These provide a way to map out progression when planning. </w:t>
      </w:r>
      <w:r w:rsidR="00907B52" w:rsidRPr="00AD5E68">
        <w:t>They</w:t>
      </w:r>
      <w:r w:rsidRPr="00AD5E68">
        <w:t xml:space="preserve"> can he</w:t>
      </w:r>
      <w:r w:rsidR="00907B52" w:rsidRPr="00AD5E68">
        <w:t>l</w:t>
      </w:r>
      <w:r w:rsidRPr="00AD5E68">
        <w:t xml:space="preserve">p promote a shared </w:t>
      </w:r>
      <w:r w:rsidR="00907B52" w:rsidRPr="00AD5E68">
        <w:t>understanding</w:t>
      </w:r>
      <w:r w:rsidRPr="00AD5E68">
        <w:t xml:space="preserve"> and</w:t>
      </w:r>
      <w:r w:rsidR="00907B52" w:rsidRPr="00AD5E68">
        <w:t xml:space="preserve"> </w:t>
      </w:r>
      <w:r w:rsidRPr="00AD5E68">
        <w:t xml:space="preserve">a common </w:t>
      </w:r>
      <w:r w:rsidR="00907B52" w:rsidRPr="00AD5E68">
        <w:t>language</w:t>
      </w:r>
      <w:r w:rsidRPr="00AD5E68">
        <w:t xml:space="preserve"> </w:t>
      </w:r>
      <w:r w:rsidR="00907B52" w:rsidRPr="00AD5E68">
        <w:t>about</w:t>
      </w:r>
      <w:r w:rsidRPr="00AD5E68">
        <w:t xml:space="preserve"> achievement in RE</w:t>
      </w:r>
      <w:r w:rsidR="00907B52" w:rsidRPr="00AD5E68">
        <w:t>. This will enable teachers to make end of key stage judgements about pupil attainments.</w:t>
      </w:r>
    </w:p>
    <w:p w14:paraId="36BD6223" w14:textId="77777777" w:rsidR="00907B52" w:rsidRPr="00AD5E68" w:rsidRDefault="00907B52" w:rsidP="00F003B6"/>
    <w:p w14:paraId="1A6A98B5" w14:textId="77777777" w:rsidR="00907B52" w:rsidRPr="00AD5E68" w:rsidRDefault="00907B52" w:rsidP="00F003B6">
      <w:r w:rsidRPr="00AD5E68">
        <w:t>The benchmark expectations can also be used as guidance when writing mark schemes. They can be used or modified to set standards in your school, and shared with parents and pupils. The benchmarks can be adapted to show expectations for each year group, e.g., ‘pupils are doing well in RE in year 5 when they know and understand… and can recall…’ and personalised by relating them to your curriculum plan, e.g., by adding points of belief, practice and forms of expression (such as stories) from specific traditions</w:t>
      </w:r>
      <w:r w:rsidR="00683B5E" w:rsidRPr="00AD5E68">
        <w:t xml:space="preserve"> being studied and specific skills being demonstrated.</w:t>
      </w:r>
    </w:p>
    <w:p w14:paraId="06710FE1" w14:textId="77777777" w:rsidR="001426CF" w:rsidRPr="00B1700F" w:rsidRDefault="001426CF" w:rsidP="00AD5E68">
      <w:pPr>
        <w:rPr>
          <w:b/>
          <w:color w:val="FF6600"/>
        </w:rPr>
      </w:pPr>
    </w:p>
    <w:p w14:paraId="3A7AE017" w14:textId="77777777" w:rsidR="001426CF" w:rsidRPr="00B1700F" w:rsidRDefault="001426CF" w:rsidP="001426CF">
      <w:pPr>
        <w:ind w:left="-340"/>
        <w:rPr>
          <w:b/>
          <w:color w:val="FF6600"/>
        </w:rPr>
      </w:pPr>
    </w:p>
    <w:p w14:paraId="16F3926C" w14:textId="77777777" w:rsidR="00683B5E" w:rsidRPr="00AD5E68" w:rsidRDefault="00683B5E" w:rsidP="001426CF">
      <w:pPr>
        <w:rPr>
          <w:b/>
        </w:rPr>
      </w:pPr>
      <w:r w:rsidRPr="00AD5E68">
        <w:rPr>
          <w:b/>
        </w:rPr>
        <w:t>Planning</w:t>
      </w:r>
    </w:p>
    <w:p w14:paraId="1944F854" w14:textId="77777777" w:rsidR="00F111D9" w:rsidRPr="00AD5E68" w:rsidRDefault="00C96886" w:rsidP="00F003B6">
      <w:r w:rsidRPr="00AD5E68">
        <w:t xml:space="preserve">The advantage of using the big ideas / areas of enquiry in planning the </w:t>
      </w:r>
      <w:r w:rsidR="00232423" w:rsidRPr="00AD5E68">
        <w:t xml:space="preserve">RE </w:t>
      </w:r>
      <w:r w:rsidRPr="00AD5E68">
        <w:t xml:space="preserve">curriculum, is that it provides a clear structure for pupils to revisit these elements and build on previous achievements. Thus, a ‘spiral’ curriculum can be planned so that pupils </w:t>
      </w:r>
      <w:r w:rsidR="00E7310A" w:rsidRPr="00AD5E68">
        <w:t xml:space="preserve">can </w:t>
      </w:r>
      <w:r w:rsidR="00F111D9" w:rsidRPr="00AD5E68">
        <w:t xml:space="preserve">deepen their knowledge and understanding of the traditions being studied by looking, e.g., at a familiar story from a different perspective. </w:t>
      </w:r>
    </w:p>
    <w:p w14:paraId="05F75FBF" w14:textId="77777777" w:rsidR="00F111D9" w:rsidRPr="00AD5E68" w:rsidRDefault="00F111D9" w:rsidP="00F003B6"/>
    <w:p w14:paraId="7E20E2D2" w14:textId="77777777" w:rsidR="001426CF" w:rsidRPr="00AD5E68" w:rsidRDefault="00F111D9" w:rsidP="00F003B6">
      <w:r w:rsidRPr="00AD5E68">
        <w:t xml:space="preserve">The benchmark statements can be used to inform and set expectations for pupils’ achievement and </w:t>
      </w:r>
      <w:r w:rsidRPr="00AD5E68">
        <w:rPr>
          <w:i/>
        </w:rPr>
        <w:t>assessment criteria</w:t>
      </w:r>
      <w:r w:rsidRPr="00AD5E68">
        <w:t xml:space="preserve"> in the individual teaching units. These won’t use the same general or abstract language, but will </w:t>
      </w:r>
      <w:r w:rsidRPr="00AD5E68">
        <w:rPr>
          <w:i/>
        </w:rPr>
        <w:t>contextualise</w:t>
      </w:r>
      <w:r w:rsidRPr="00AD5E68">
        <w:t xml:space="preserve"> the expectations into a mark scheme or assessment criteria that will make sense to pupils, i.e., they will provide pitch. This</w:t>
      </w:r>
      <w:r w:rsidR="00AD5E68" w:rsidRPr="00AD5E68">
        <w:t xml:space="preserve"> provides the basis of planning</w:t>
      </w:r>
      <w:r w:rsidRPr="00AD5E68">
        <w:t xml:space="preserve"> assessment opportunities and show</w:t>
      </w:r>
      <w:r w:rsidR="00E466D2" w:rsidRPr="00AD5E68">
        <w:t>s</w:t>
      </w:r>
      <w:r w:rsidRPr="00AD5E68">
        <w:t xml:space="preserve"> how benchmark expectations develop in practice.</w:t>
      </w:r>
    </w:p>
    <w:p w14:paraId="4EAA9A95" w14:textId="77777777" w:rsidR="00F111D9" w:rsidRPr="00B1700F" w:rsidRDefault="00F111D9" w:rsidP="00AD5E68">
      <w:pPr>
        <w:rPr>
          <w:color w:val="008000"/>
        </w:rPr>
      </w:pPr>
    </w:p>
    <w:p w14:paraId="01F92F8F" w14:textId="77777777" w:rsidR="00F111D9" w:rsidRPr="00B1700F" w:rsidRDefault="00F111D9" w:rsidP="001426CF">
      <w:pPr>
        <w:ind w:left="-340"/>
        <w:rPr>
          <w:color w:val="008000"/>
        </w:rPr>
      </w:pPr>
    </w:p>
    <w:p w14:paraId="4FA223DD" w14:textId="77777777" w:rsidR="00B1700F" w:rsidRPr="00DC0E29" w:rsidRDefault="00B35A8D" w:rsidP="00F003B6">
      <w:pPr>
        <w:rPr>
          <w:b/>
          <w:sz w:val="28"/>
        </w:rPr>
      </w:pPr>
      <w:r w:rsidRPr="00DC0E29">
        <w:rPr>
          <w:b/>
          <w:sz w:val="28"/>
        </w:rPr>
        <w:t>Using the framework</w:t>
      </w:r>
    </w:p>
    <w:p w14:paraId="1A46C7DB" w14:textId="77777777" w:rsidR="00232423" w:rsidRPr="00DC0E29" w:rsidRDefault="00232423" w:rsidP="00F003B6">
      <w:pPr>
        <w:rPr>
          <w:b/>
          <w:sz w:val="28"/>
        </w:rPr>
      </w:pPr>
    </w:p>
    <w:p w14:paraId="286DDCA0" w14:textId="77777777" w:rsidR="00232423" w:rsidRPr="00DC0E29" w:rsidRDefault="00232423" w:rsidP="00F003B6">
      <w:r w:rsidRPr="00DC0E29">
        <w:t>In order to create a manageable assessment system in your school it is helpful to consider the three familiar levels of assessment thinking: short term, medium term and long term.</w:t>
      </w:r>
    </w:p>
    <w:p w14:paraId="19B5A538" w14:textId="77777777" w:rsidR="00232423" w:rsidRPr="00DC0E29" w:rsidRDefault="00232423" w:rsidP="00F003B6"/>
    <w:p w14:paraId="68900692" w14:textId="77777777" w:rsidR="00B1700F" w:rsidRPr="00DC0E29" w:rsidRDefault="00B1700F" w:rsidP="00B1700F">
      <w:pPr>
        <w:rPr>
          <w:b/>
        </w:rPr>
      </w:pPr>
      <w:r w:rsidRPr="00DC0E29">
        <w:rPr>
          <w:b/>
        </w:rPr>
        <w:t>Short term (day-to-day)</w:t>
      </w:r>
    </w:p>
    <w:p w14:paraId="7858F5D6" w14:textId="0D26A1C6" w:rsidR="00B1700F" w:rsidRPr="00DC0E29" w:rsidRDefault="00B1700F" w:rsidP="00B1700F">
      <w:r w:rsidRPr="00DC0E29">
        <w:t>The benchmark expectations for RE are not for sharing directly with students and are of limited use in making day-to-day assessment. However, an understanding of the progression shown in the expectations is essential underpinning for assessment for learning. Progress can be shown on a day-to</w:t>
      </w:r>
      <w:r w:rsidR="00644E0C">
        <w:t>-</w:t>
      </w:r>
      <w:r w:rsidRPr="00DC0E29">
        <w:t>day basis, even if assessment information is more informal and ephemeral in nature.</w:t>
      </w:r>
    </w:p>
    <w:p w14:paraId="07DC1B0A" w14:textId="77777777" w:rsidR="00B1700F" w:rsidRPr="00DC0E29" w:rsidRDefault="00B1700F" w:rsidP="00B1700F"/>
    <w:p w14:paraId="220611B2" w14:textId="77777777" w:rsidR="00B1700F" w:rsidRPr="00DC0E29" w:rsidRDefault="00B1700F" w:rsidP="00B1700F">
      <w:r w:rsidRPr="00DC0E29">
        <w:t>Formative strategies such as better questioning (challenging questions, rich questions); feedback (including formative marking, with opportunities for students to respond and improve their work) and effective self- and peer-assessment require teachers and students to understand progress in these terms.</w:t>
      </w:r>
    </w:p>
    <w:p w14:paraId="5DE1A2F1" w14:textId="77777777" w:rsidR="00B1700F" w:rsidRPr="00DC0E29" w:rsidRDefault="00B1700F" w:rsidP="00B1700F"/>
    <w:p w14:paraId="3434EA1E" w14:textId="77777777" w:rsidR="00B1700F" w:rsidRPr="00DC0E29" w:rsidRDefault="00B1700F" w:rsidP="00B1700F">
      <w:pPr>
        <w:rPr>
          <w:b/>
        </w:rPr>
      </w:pPr>
      <w:r w:rsidRPr="00DC0E29">
        <w:rPr>
          <w:b/>
        </w:rPr>
        <w:t>Medium term assessment (periodic)</w:t>
      </w:r>
    </w:p>
    <w:p w14:paraId="6D065052" w14:textId="77777777" w:rsidR="00B1700F" w:rsidRPr="00DC0E29" w:rsidRDefault="00B1700F" w:rsidP="00B1700F">
      <w:r w:rsidRPr="00DC0E29">
        <w:t>Pupils should have the chance to demonstrate their achievement through more formal periodic assessment, typically towards the end of a unit of work. Here, assessing using the criteria for the unit can be used formatively to identify broad progress, strengths and weaknesses and to identify curriculum targets, as well as summatively to monitor progress towards the expectations benchmarks.</w:t>
      </w:r>
    </w:p>
    <w:p w14:paraId="2644484F" w14:textId="77777777" w:rsidR="00B1700F" w:rsidRPr="00DC0E29" w:rsidRDefault="00B1700F" w:rsidP="00B1700F"/>
    <w:p w14:paraId="2496D58B" w14:textId="77777777" w:rsidR="00B1700F" w:rsidRPr="00DC0E29" w:rsidRDefault="00B1700F" w:rsidP="00B1700F">
      <w:r w:rsidRPr="00DC0E29">
        <w:t>A ‘mixed economy’ of assessment opportunities can be built in to test a range of pupils’ capabilities and different aspects of achievements in RE. This might include short tests of specific knowledge, more developed enquiries to assess conceptual understanding and skills, and perhaps occasional synoptic assessment, such as problem solving or decision-making exercises at the end of a year or key stage. These can focus on the extent to which pupils can apply skills, link ideas together and move from the particular to the general, so demonstrating their progress as RE thinkers. These assessment opportunities will draw upon the benchmark expectations.</w:t>
      </w:r>
    </w:p>
    <w:p w14:paraId="498AFCFA" w14:textId="77777777" w:rsidR="00B1700F" w:rsidRPr="00DC0E29" w:rsidRDefault="00B1700F" w:rsidP="00B1700F"/>
    <w:p w14:paraId="7417E799" w14:textId="77777777" w:rsidR="00B1700F" w:rsidRPr="00DC0E29" w:rsidRDefault="00B1700F" w:rsidP="00B1700F">
      <w:pPr>
        <w:rPr>
          <w:b/>
        </w:rPr>
      </w:pPr>
      <w:r w:rsidRPr="00DC0E29">
        <w:rPr>
          <w:b/>
        </w:rPr>
        <w:t>Long term assessment (transitional)</w:t>
      </w:r>
    </w:p>
    <w:p w14:paraId="541CBE2F" w14:textId="77777777" w:rsidR="00232423" w:rsidRPr="00DC0E29" w:rsidRDefault="00B1700F" w:rsidP="00B1700F">
      <w:r w:rsidRPr="00DC0E29">
        <w:t>The benchmark expectations help set a national standard so that schools can be secure in their judgement for monitoring and reporting purposes.</w:t>
      </w:r>
    </w:p>
    <w:p w14:paraId="6DB8F699" w14:textId="77777777" w:rsidR="00232423" w:rsidRPr="00DC0E29" w:rsidRDefault="00232423" w:rsidP="00F003B6"/>
    <w:p w14:paraId="6BD95081" w14:textId="77777777" w:rsidR="00232423" w:rsidRPr="00DC0E29" w:rsidRDefault="00232423" w:rsidP="00232423">
      <w:pPr>
        <w:rPr>
          <w:b/>
        </w:rPr>
      </w:pPr>
      <w:r w:rsidRPr="00DC0E29">
        <w:rPr>
          <w:b/>
        </w:rPr>
        <w:t>Recording and communicating the judgement</w:t>
      </w:r>
    </w:p>
    <w:p w14:paraId="0AF247B3" w14:textId="1E18F330" w:rsidR="00232423" w:rsidRPr="00DC0E29" w:rsidRDefault="00232423" w:rsidP="00232423">
      <w:r w:rsidRPr="00DC0E29">
        <w:t>Teachers will be asked to report</w:t>
      </w:r>
      <w:r w:rsidR="00AD5E68" w:rsidRPr="00DC0E29">
        <w:t xml:space="preserve"> periodically</w:t>
      </w:r>
      <w:r w:rsidRPr="00DC0E29">
        <w:t xml:space="preserve"> on pupils’ progress. The NAHT suggests a system of </w:t>
      </w:r>
      <w:r w:rsidRPr="00DC0E29">
        <w:rPr>
          <w:i/>
        </w:rPr>
        <w:t>working towards</w:t>
      </w:r>
      <w:r w:rsidR="00C85D43" w:rsidRPr="00DC0E29">
        <w:rPr>
          <w:i/>
        </w:rPr>
        <w:t xml:space="preserve"> </w:t>
      </w:r>
      <w:r w:rsidRPr="00DC0E29">
        <w:rPr>
          <w:i/>
        </w:rPr>
        <w:t>/</w:t>
      </w:r>
      <w:r w:rsidR="00C85D43" w:rsidRPr="00DC0E29">
        <w:rPr>
          <w:i/>
        </w:rPr>
        <w:t xml:space="preserve"> </w:t>
      </w:r>
      <w:r w:rsidRPr="00DC0E29">
        <w:rPr>
          <w:i/>
        </w:rPr>
        <w:t>met</w:t>
      </w:r>
      <w:r w:rsidR="00C85D43" w:rsidRPr="00DC0E29">
        <w:rPr>
          <w:i/>
        </w:rPr>
        <w:t xml:space="preserve"> </w:t>
      </w:r>
      <w:r w:rsidRPr="00DC0E29">
        <w:rPr>
          <w:i/>
        </w:rPr>
        <w:t>/</w:t>
      </w:r>
      <w:r w:rsidR="00C85D43" w:rsidRPr="00DC0E29">
        <w:rPr>
          <w:i/>
        </w:rPr>
        <w:t xml:space="preserve"> </w:t>
      </w:r>
      <w:r w:rsidRPr="00DC0E29">
        <w:rPr>
          <w:i/>
        </w:rPr>
        <w:t>exceeded</w:t>
      </w:r>
      <w:r w:rsidRPr="00DC0E29">
        <w:t xml:space="preserve"> the expected standards to make judgement about attainment in the long ter</w:t>
      </w:r>
      <w:r w:rsidR="00C85D43" w:rsidRPr="00DC0E29">
        <w:t>m. T</w:t>
      </w:r>
      <w:r w:rsidRPr="00DC0E29">
        <w:t>his w</w:t>
      </w:r>
      <w:r w:rsidR="007E36C2" w:rsidRPr="00DC0E29">
        <w:t>ill mean a significant shift fro</w:t>
      </w:r>
      <w:r w:rsidRPr="00DC0E29">
        <w:t>m the previous use of levels. If tasks and criteria are planned and written with the benchmark expectations in mind they will become more demanding across the year and key stage.</w:t>
      </w:r>
    </w:p>
    <w:p w14:paraId="0BB5419F" w14:textId="77777777" w:rsidR="00232423" w:rsidRPr="00DC0E29" w:rsidRDefault="00232423" w:rsidP="00232423"/>
    <w:p w14:paraId="43A32EF4" w14:textId="77777777" w:rsidR="00B55581" w:rsidRPr="00DC0E29" w:rsidRDefault="00232423" w:rsidP="00232423">
      <w:r w:rsidRPr="00DC0E29">
        <w:t>Thus, pupils who continue to meet expectations throughout a year will inevitably show that they are making progress.</w:t>
      </w:r>
    </w:p>
    <w:p w14:paraId="664D1756" w14:textId="77777777" w:rsidR="00B55581" w:rsidRPr="00DC0E29" w:rsidRDefault="00B55581" w:rsidP="00232423"/>
    <w:p w14:paraId="36853022" w14:textId="77777777" w:rsidR="00B1700F" w:rsidRPr="00DC0E29" w:rsidRDefault="00B1700F" w:rsidP="00B1700F">
      <w:pPr>
        <w:autoSpaceDE w:val="0"/>
        <w:autoSpaceDN w:val="0"/>
        <w:adjustRightInd w:val="0"/>
        <w:rPr>
          <w:sz w:val="20"/>
          <w:szCs w:val="16"/>
        </w:rPr>
      </w:pPr>
      <w:r w:rsidRPr="00DC0E29">
        <w:rPr>
          <w:sz w:val="20"/>
          <w:szCs w:val="16"/>
        </w:rPr>
        <w:t>Table 3 Monitoring progress at different time scales</w:t>
      </w:r>
    </w:p>
    <w:tbl>
      <w:tblPr>
        <w:tblStyle w:val="TableGrid"/>
        <w:tblW w:w="9606" w:type="dxa"/>
        <w:tblLook w:val="04A0" w:firstRow="1" w:lastRow="0" w:firstColumn="1" w:lastColumn="0" w:noHBand="0" w:noVBand="1"/>
      </w:tblPr>
      <w:tblGrid>
        <w:gridCol w:w="2376"/>
        <w:gridCol w:w="3544"/>
        <w:gridCol w:w="3686"/>
      </w:tblGrid>
      <w:tr w:rsidR="00B1700F" w:rsidRPr="00DC0E29" w14:paraId="047B784B" w14:textId="77777777">
        <w:tc>
          <w:tcPr>
            <w:tcW w:w="2376" w:type="dxa"/>
          </w:tcPr>
          <w:p w14:paraId="2E9465CA" w14:textId="77777777" w:rsidR="00B1700F" w:rsidRPr="00DC0E29" w:rsidRDefault="00B1700F" w:rsidP="00B1700F">
            <w:pPr>
              <w:autoSpaceDE w:val="0"/>
              <w:autoSpaceDN w:val="0"/>
              <w:adjustRightInd w:val="0"/>
              <w:spacing w:before="40" w:after="40"/>
              <w:rPr>
                <w:b/>
                <w:szCs w:val="20"/>
              </w:rPr>
            </w:pPr>
            <w:r w:rsidRPr="00DC0E29">
              <w:rPr>
                <w:b/>
                <w:szCs w:val="20"/>
              </w:rPr>
              <w:t>Scale/Focus</w:t>
            </w:r>
          </w:p>
        </w:tc>
        <w:tc>
          <w:tcPr>
            <w:tcW w:w="3544" w:type="dxa"/>
          </w:tcPr>
          <w:p w14:paraId="0E11BD45" w14:textId="77777777" w:rsidR="00B1700F" w:rsidRPr="00DC0E29" w:rsidRDefault="00B1700F" w:rsidP="00B1700F">
            <w:pPr>
              <w:autoSpaceDE w:val="0"/>
              <w:autoSpaceDN w:val="0"/>
              <w:adjustRightInd w:val="0"/>
              <w:spacing w:before="40" w:after="40"/>
              <w:rPr>
                <w:b/>
                <w:szCs w:val="20"/>
              </w:rPr>
            </w:pPr>
            <w:r w:rsidRPr="00DC0E29">
              <w:rPr>
                <w:b/>
                <w:szCs w:val="20"/>
              </w:rPr>
              <w:t>Practice for example</w:t>
            </w:r>
          </w:p>
        </w:tc>
        <w:tc>
          <w:tcPr>
            <w:tcW w:w="3686" w:type="dxa"/>
          </w:tcPr>
          <w:p w14:paraId="5996AD19" w14:textId="77777777" w:rsidR="00B1700F" w:rsidRPr="00DC0E29" w:rsidRDefault="00B1700F" w:rsidP="00B1700F">
            <w:pPr>
              <w:autoSpaceDE w:val="0"/>
              <w:autoSpaceDN w:val="0"/>
              <w:adjustRightInd w:val="0"/>
              <w:spacing w:before="40" w:after="40"/>
              <w:rPr>
                <w:b/>
                <w:szCs w:val="20"/>
              </w:rPr>
            </w:pPr>
            <w:r w:rsidRPr="00DC0E29">
              <w:rPr>
                <w:b/>
                <w:szCs w:val="20"/>
              </w:rPr>
              <w:t>Progress and standards</w:t>
            </w:r>
          </w:p>
        </w:tc>
      </w:tr>
      <w:tr w:rsidR="00B1700F" w:rsidRPr="00DC0E29" w14:paraId="0FA9F38A" w14:textId="77777777">
        <w:tc>
          <w:tcPr>
            <w:tcW w:w="2376" w:type="dxa"/>
          </w:tcPr>
          <w:p w14:paraId="0FC2916B" w14:textId="77777777" w:rsidR="00B1700F" w:rsidRPr="00DC0E29" w:rsidRDefault="00B1700F" w:rsidP="00B1700F">
            <w:pPr>
              <w:autoSpaceDE w:val="0"/>
              <w:autoSpaceDN w:val="0"/>
              <w:adjustRightInd w:val="0"/>
              <w:spacing w:before="40" w:after="40"/>
              <w:rPr>
                <w:b/>
                <w:szCs w:val="20"/>
              </w:rPr>
            </w:pPr>
            <w:r w:rsidRPr="00DC0E29">
              <w:rPr>
                <w:b/>
                <w:szCs w:val="20"/>
              </w:rPr>
              <w:t xml:space="preserve">Short-term </w:t>
            </w:r>
          </w:p>
          <w:p w14:paraId="365163E1" w14:textId="77777777" w:rsidR="00B1700F" w:rsidRPr="00DC0E29" w:rsidRDefault="00B1700F" w:rsidP="00B1700F">
            <w:pPr>
              <w:autoSpaceDE w:val="0"/>
              <w:autoSpaceDN w:val="0"/>
              <w:adjustRightInd w:val="0"/>
              <w:spacing w:before="40" w:after="40"/>
              <w:rPr>
                <w:szCs w:val="20"/>
              </w:rPr>
            </w:pPr>
            <w:r w:rsidRPr="00DC0E29">
              <w:rPr>
                <w:szCs w:val="20"/>
              </w:rPr>
              <w:t>Day-to-day</w:t>
            </w:r>
          </w:p>
        </w:tc>
        <w:tc>
          <w:tcPr>
            <w:tcW w:w="3544" w:type="dxa"/>
          </w:tcPr>
          <w:p w14:paraId="6B717671" w14:textId="77777777" w:rsidR="00B1700F" w:rsidRPr="00DC0E29" w:rsidRDefault="00B1700F" w:rsidP="00B1700F">
            <w:pPr>
              <w:autoSpaceDE w:val="0"/>
              <w:autoSpaceDN w:val="0"/>
              <w:adjustRightInd w:val="0"/>
              <w:spacing w:before="40" w:after="40"/>
              <w:rPr>
                <w:szCs w:val="20"/>
              </w:rPr>
            </w:pPr>
            <w:r w:rsidRPr="00DC0E29">
              <w:rPr>
                <w:szCs w:val="20"/>
              </w:rPr>
              <w:t>Assessment for learning e.g. questioning, formative feedback/response</w:t>
            </w:r>
          </w:p>
        </w:tc>
        <w:tc>
          <w:tcPr>
            <w:tcW w:w="3686" w:type="dxa"/>
          </w:tcPr>
          <w:p w14:paraId="7AD9C6BB" w14:textId="77777777" w:rsidR="00B1700F" w:rsidRPr="00DC0E29" w:rsidRDefault="00B1700F" w:rsidP="00B1700F">
            <w:pPr>
              <w:autoSpaceDE w:val="0"/>
              <w:autoSpaceDN w:val="0"/>
              <w:adjustRightInd w:val="0"/>
              <w:spacing w:before="40" w:after="40"/>
              <w:rPr>
                <w:szCs w:val="20"/>
              </w:rPr>
            </w:pPr>
            <w:r w:rsidRPr="00DC0E29">
              <w:rPr>
                <w:szCs w:val="20"/>
              </w:rPr>
              <w:t>Evident in teaching and learning, in pupils’ ongoing work, response to feedback, etc.</w:t>
            </w:r>
          </w:p>
        </w:tc>
      </w:tr>
      <w:tr w:rsidR="00B1700F" w:rsidRPr="00DC0E29" w14:paraId="61FDFB39" w14:textId="77777777">
        <w:tc>
          <w:tcPr>
            <w:tcW w:w="2376" w:type="dxa"/>
          </w:tcPr>
          <w:p w14:paraId="05F0B580" w14:textId="77777777" w:rsidR="00B1700F" w:rsidRPr="00DC0E29" w:rsidRDefault="00B1700F" w:rsidP="00B1700F">
            <w:pPr>
              <w:autoSpaceDE w:val="0"/>
              <w:autoSpaceDN w:val="0"/>
              <w:adjustRightInd w:val="0"/>
              <w:spacing w:before="40" w:after="40"/>
              <w:rPr>
                <w:b/>
                <w:szCs w:val="20"/>
              </w:rPr>
            </w:pPr>
            <w:r w:rsidRPr="00DC0E29">
              <w:rPr>
                <w:b/>
                <w:szCs w:val="20"/>
              </w:rPr>
              <w:t>Frequent</w:t>
            </w:r>
          </w:p>
          <w:p w14:paraId="7E6FA419" w14:textId="77777777" w:rsidR="00B1700F" w:rsidRPr="00DC0E29" w:rsidRDefault="00B1700F" w:rsidP="00B1700F">
            <w:pPr>
              <w:autoSpaceDE w:val="0"/>
              <w:autoSpaceDN w:val="0"/>
              <w:adjustRightInd w:val="0"/>
              <w:spacing w:before="40" w:after="40"/>
              <w:rPr>
                <w:szCs w:val="20"/>
              </w:rPr>
            </w:pPr>
            <w:r w:rsidRPr="00DC0E29">
              <w:rPr>
                <w:szCs w:val="20"/>
              </w:rPr>
              <w:t>Basic knowledge and skills</w:t>
            </w:r>
          </w:p>
        </w:tc>
        <w:tc>
          <w:tcPr>
            <w:tcW w:w="3544" w:type="dxa"/>
          </w:tcPr>
          <w:p w14:paraId="1BF7408E" w14:textId="77777777" w:rsidR="00B1700F" w:rsidRPr="00DC0E29" w:rsidRDefault="00B1700F" w:rsidP="00B1700F">
            <w:pPr>
              <w:autoSpaceDE w:val="0"/>
              <w:autoSpaceDN w:val="0"/>
              <w:adjustRightInd w:val="0"/>
              <w:spacing w:before="40" w:after="40"/>
              <w:rPr>
                <w:szCs w:val="20"/>
              </w:rPr>
            </w:pPr>
            <w:r w:rsidRPr="00DC0E29">
              <w:rPr>
                <w:szCs w:val="20"/>
              </w:rPr>
              <w:t>Short test, identified piece of</w:t>
            </w:r>
          </w:p>
          <w:p w14:paraId="77744998" w14:textId="77777777" w:rsidR="00B1700F" w:rsidRPr="00DC0E29" w:rsidRDefault="00B1700F" w:rsidP="00B1700F">
            <w:pPr>
              <w:autoSpaceDE w:val="0"/>
              <w:autoSpaceDN w:val="0"/>
              <w:adjustRightInd w:val="0"/>
              <w:spacing w:before="40" w:after="40"/>
              <w:rPr>
                <w:szCs w:val="20"/>
              </w:rPr>
            </w:pPr>
            <w:r w:rsidRPr="00DC0E29">
              <w:rPr>
                <w:szCs w:val="20"/>
              </w:rPr>
              <w:t>Homework. More in-depth marking</w:t>
            </w:r>
          </w:p>
        </w:tc>
        <w:tc>
          <w:tcPr>
            <w:tcW w:w="3686" w:type="dxa"/>
          </w:tcPr>
          <w:p w14:paraId="43384D65" w14:textId="77777777" w:rsidR="00B1700F" w:rsidRPr="00DC0E29" w:rsidRDefault="00B1700F" w:rsidP="00B1700F">
            <w:pPr>
              <w:autoSpaceDE w:val="0"/>
              <w:autoSpaceDN w:val="0"/>
              <w:adjustRightInd w:val="0"/>
              <w:spacing w:before="40" w:after="40"/>
              <w:rPr>
                <w:szCs w:val="20"/>
              </w:rPr>
            </w:pPr>
            <w:r w:rsidRPr="00DC0E29">
              <w:rPr>
                <w:szCs w:val="20"/>
              </w:rPr>
              <w:t>Progress check can give you a number</w:t>
            </w:r>
          </w:p>
        </w:tc>
      </w:tr>
      <w:tr w:rsidR="00B1700F" w:rsidRPr="00DC0E29" w14:paraId="17375F89" w14:textId="77777777">
        <w:tc>
          <w:tcPr>
            <w:tcW w:w="2376" w:type="dxa"/>
          </w:tcPr>
          <w:p w14:paraId="679BAA3F" w14:textId="77777777" w:rsidR="00B1700F" w:rsidRPr="00DC0E29" w:rsidRDefault="00B1700F" w:rsidP="00B1700F">
            <w:pPr>
              <w:autoSpaceDE w:val="0"/>
              <w:autoSpaceDN w:val="0"/>
              <w:adjustRightInd w:val="0"/>
              <w:spacing w:before="40" w:after="40"/>
              <w:rPr>
                <w:b/>
                <w:szCs w:val="20"/>
              </w:rPr>
            </w:pPr>
            <w:r w:rsidRPr="00DC0E29">
              <w:rPr>
                <w:b/>
                <w:szCs w:val="20"/>
              </w:rPr>
              <w:t>Half/termly</w:t>
            </w:r>
          </w:p>
          <w:p w14:paraId="59DF2C58" w14:textId="77777777" w:rsidR="00B1700F" w:rsidRPr="00DC0E29" w:rsidRDefault="00B1700F" w:rsidP="00B1700F">
            <w:pPr>
              <w:autoSpaceDE w:val="0"/>
              <w:autoSpaceDN w:val="0"/>
              <w:adjustRightInd w:val="0"/>
              <w:spacing w:before="40" w:after="40"/>
              <w:rPr>
                <w:szCs w:val="20"/>
              </w:rPr>
            </w:pPr>
            <w:r w:rsidRPr="00DC0E29">
              <w:rPr>
                <w:szCs w:val="20"/>
              </w:rPr>
              <w:t>Conceptual, procedural knowledge</w:t>
            </w:r>
          </w:p>
        </w:tc>
        <w:tc>
          <w:tcPr>
            <w:tcW w:w="3544" w:type="dxa"/>
          </w:tcPr>
          <w:p w14:paraId="61B516AA" w14:textId="77777777" w:rsidR="00B1700F" w:rsidRPr="00DC0E29" w:rsidRDefault="00B1700F" w:rsidP="00B1700F">
            <w:pPr>
              <w:autoSpaceDE w:val="0"/>
              <w:autoSpaceDN w:val="0"/>
              <w:adjustRightInd w:val="0"/>
              <w:spacing w:before="40" w:after="40"/>
              <w:rPr>
                <w:szCs w:val="20"/>
              </w:rPr>
            </w:pPr>
            <w:r w:rsidRPr="00DC0E29">
              <w:rPr>
                <w:szCs w:val="20"/>
              </w:rPr>
              <w:t xml:space="preserve">Short research task, problem-solving exercise, etc. </w:t>
            </w:r>
          </w:p>
          <w:p w14:paraId="7B336AC5" w14:textId="77777777" w:rsidR="00B1700F" w:rsidRPr="00DC0E29" w:rsidRDefault="00B1700F" w:rsidP="00B1700F">
            <w:pPr>
              <w:autoSpaceDE w:val="0"/>
              <w:autoSpaceDN w:val="0"/>
              <w:adjustRightInd w:val="0"/>
              <w:spacing w:before="40" w:after="40"/>
              <w:rPr>
                <w:szCs w:val="20"/>
              </w:rPr>
            </w:pPr>
            <w:r w:rsidRPr="00DC0E29">
              <w:rPr>
                <w:szCs w:val="20"/>
              </w:rPr>
              <w:t>Access to work at particular standards, e.g. display. Peer/self- assessment</w:t>
            </w:r>
          </w:p>
        </w:tc>
        <w:tc>
          <w:tcPr>
            <w:tcW w:w="3686" w:type="dxa"/>
          </w:tcPr>
          <w:p w14:paraId="7E9400CC" w14:textId="77777777" w:rsidR="00B1700F" w:rsidRPr="00DC0E29" w:rsidRDefault="00B1700F" w:rsidP="00B1700F">
            <w:pPr>
              <w:autoSpaceDE w:val="0"/>
              <w:autoSpaceDN w:val="0"/>
              <w:adjustRightInd w:val="0"/>
              <w:spacing w:before="40" w:after="40"/>
              <w:rPr>
                <w:szCs w:val="20"/>
              </w:rPr>
            </w:pPr>
            <w:r w:rsidRPr="00DC0E29">
              <w:rPr>
                <w:szCs w:val="20"/>
              </w:rPr>
              <w:t>Criterion marking and feedback</w:t>
            </w:r>
          </w:p>
          <w:p w14:paraId="0EEF8E6B" w14:textId="77777777" w:rsidR="00B1700F" w:rsidRPr="00DC0E29" w:rsidRDefault="00B1700F" w:rsidP="00B1700F">
            <w:pPr>
              <w:autoSpaceDE w:val="0"/>
              <w:autoSpaceDN w:val="0"/>
              <w:adjustRightInd w:val="0"/>
              <w:spacing w:before="40" w:after="40"/>
              <w:rPr>
                <w:szCs w:val="20"/>
              </w:rPr>
            </w:pPr>
            <w:r w:rsidRPr="00DC0E29">
              <w:rPr>
                <w:szCs w:val="20"/>
              </w:rPr>
              <w:t>Linked to age-related  expectations</w:t>
            </w:r>
          </w:p>
        </w:tc>
      </w:tr>
      <w:tr w:rsidR="00B1700F" w:rsidRPr="00DC0E29" w14:paraId="5D1FA2D0" w14:textId="77777777">
        <w:tc>
          <w:tcPr>
            <w:tcW w:w="2376" w:type="dxa"/>
          </w:tcPr>
          <w:p w14:paraId="4258DB3E" w14:textId="77777777" w:rsidR="00B1700F" w:rsidRPr="00DC0E29" w:rsidRDefault="00B1700F" w:rsidP="00B1700F">
            <w:pPr>
              <w:autoSpaceDE w:val="0"/>
              <w:autoSpaceDN w:val="0"/>
              <w:adjustRightInd w:val="0"/>
              <w:spacing w:before="40" w:after="40"/>
              <w:rPr>
                <w:b/>
                <w:szCs w:val="20"/>
              </w:rPr>
            </w:pPr>
            <w:r w:rsidRPr="00DC0E29">
              <w:rPr>
                <w:b/>
                <w:szCs w:val="20"/>
              </w:rPr>
              <w:t>Long-term</w:t>
            </w:r>
          </w:p>
          <w:p w14:paraId="65DFB682" w14:textId="77777777" w:rsidR="00B1700F" w:rsidRPr="00DC0E29" w:rsidRDefault="00B1700F" w:rsidP="00B1700F">
            <w:pPr>
              <w:autoSpaceDE w:val="0"/>
              <w:autoSpaceDN w:val="0"/>
              <w:adjustRightInd w:val="0"/>
              <w:spacing w:before="40" w:after="40"/>
              <w:rPr>
                <w:szCs w:val="20"/>
              </w:rPr>
            </w:pPr>
            <w:r w:rsidRPr="00DC0E29">
              <w:rPr>
                <w:szCs w:val="20"/>
              </w:rPr>
              <w:t>(Year/Key Stage)</w:t>
            </w:r>
          </w:p>
          <w:p w14:paraId="52698306" w14:textId="77777777" w:rsidR="00B1700F" w:rsidRPr="00DC0E29" w:rsidRDefault="00B1700F" w:rsidP="00B1700F">
            <w:pPr>
              <w:autoSpaceDE w:val="0"/>
              <w:autoSpaceDN w:val="0"/>
              <w:adjustRightInd w:val="0"/>
              <w:spacing w:before="40" w:after="40"/>
              <w:rPr>
                <w:szCs w:val="20"/>
              </w:rPr>
            </w:pPr>
            <w:r w:rsidRPr="00DC0E29">
              <w:rPr>
                <w:szCs w:val="20"/>
              </w:rPr>
              <w:t>Substantial conceptual development</w:t>
            </w:r>
          </w:p>
          <w:p w14:paraId="34D4694D" w14:textId="77777777" w:rsidR="00B1700F" w:rsidRPr="00DC0E29" w:rsidRDefault="00B1700F" w:rsidP="00B1700F">
            <w:pPr>
              <w:autoSpaceDE w:val="0"/>
              <w:autoSpaceDN w:val="0"/>
              <w:adjustRightInd w:val="0"/>
              <w:spacing w:before="40" w:after="40"/>
              <w:rPr>
                <w:szCs w:val="20"/>
              </w:rPr>
            </w:pPr>
          </w:p>
        </w:tc>
        <w:tc>
          <w:tcPr>
            <w:tcW w:w="3544" w:type="dxa"/>
          </w:tcPr>
          <w:p w14:paraId="53D88CEF" w14:textId="77777777" w:rsidR="00B1700F" w:rsidRPr="00DC0E29" w:rsidRDefault="00B1700F" w:rsidP="00B1700F">
            <w:pPr>
              <w:autoSpaceDE w:val="0"/>
              <w:autoSpaceDN w:val="0"/>
              <w:adjustRightInd w:val="0"/>
              <w:spacing w:before="40" w:after="40"/>
              <w:rPr>
                <w:szCs w:val="20"/>
              </w:rPr>
            </w:pPr>
            <w:r w:rsidRPr="00DC0E29">
              <w:rPr>
                <w:szCs w:val="20"/>
              </w:rPr>
              <w:t>A major piece of work, e.g. enquiry, decision making exercise, extended writing</w:t>
            </w:r>
          </w:p>
          <w:p w14:paraId="35A37E1F" w14:textId="77777777" w:rsidR="00B1700F" w:rsidRPr="00DC0E29" w:rsidRDefault="00B1700F" w:rsidP="00B1700F">
            <w:pPr>
              <w:autoSpaceDE w:val="0"/>
              <w:autoSpaceDN w:val="0"/>
              <w:adjustRightInd w:val="0"/>
              <w:spacing w:before="40" w:after="40"/>
              <w:rPr>
                <w:szCs w:val="20"/>
              </w:rPr>
            </w:pPr>
            <w:r w:rsidRPr="00DC0E29">
              <w:rPr>
                <w:szCs w:val="20"/>
              </w:rPr>
              <w:t>End of year: perhaps synoptic, drawing learning together</w:t>
            </w:r>
          </w:p>
        </w:tc>
        <w:tc>
          <w:tcPr>
            <w:tcW w:w="3686" w:type="dxa"/>
          </w:tcPr>
          <w:p w14:paraId="5C2A482C" w14:textId="77777777" w:rsidR="00B1700F" w:rsidRPr="00DC0E29" w:rsidRDefault="00B1700F" w:rsidP="00B1700F">
            <w:pPr>
              <w:autoSpaceDE w:val="0"/>
              <w:autoSpaceDN w:val="0"/>
              <w:adjustRightInd w:val="0"/>
              <w:spacing w:before="40" w:after="40"/>
              <w:rPr>
                <w:szCs w:val="20"/>
              </w:rPr>
            </w:pPr>
            <w:r w:rsidRPr="00DC0E29">
              <w:rPr>
                <w:szCs w:val="20"/>
              </w:rPr>
              <w:t>As above, plus an opportunity to develop portfolio of RE work exemplifying and sharing standards and illustrating progress</w:t>
            </w:r>
          </w:p>
        </w:tc>
      </w:tr>
    </w:tbl>
    <w:p w14:paraId="21B5F5CF" w14:textId="77777777" w:rsidR="00B1700F" w:rsidRDefault="00B1700F">
      <w:pPr>
        <w:rPr>
          <w:szCs w:val="18"/>
        </w:rPr>
      </w:pPr>
    </w:p>
    <w:p w14:paraId="5CA3BD6C" w14:textId="656140C4" w:rsidR="009B6099" w:rsidRDefault="009B6099" w:rsidP="00E90571">
      <w:r>
        <w:t>Assessment guidance from Devon SACRE, wi</w:t>
      </w:r>
      <w:r w:rsidR="00881FAB">
        <w:t>th thanks for material from AMV (Bath and NE Somerset, Bristol etc), REonline and Culham St Gabriel</w:t>
      </w:r>
      <w:r w:rsidR="002E6AF7">
        <w:t>’</w:t>
      </w:r>
      <w:r w:rsidR="00881FAB">
        <w:t>s</w:t>
      </w:r>
    </w:p>
    <w:p w14:paraId="310312A4" w14:textId="77777777" w:rsidR="00E438E8" w:rsidRPr="00B1700F" w:rsidRDefault="00351F0B" w:rsidP="00E90571">
      <w:pPr>
        <w:rPr>
          <w:b/>
          <w:sz w:val="28"/>
        </w:rPr>
      </w:pPr>
      <w:r w:rsidRPr="009B6099">
        <w:br w:type="page"/>
      </w:r>
      <w:r w:rsidR="00232423" w:rsidRPr="00B1700F">
        <w:rPr>
          <w:b/>
          <w:sz w:val="28"/>
        </w:rPr>
        <w:t>The Framework</w:t>
      </w:r>
      <w:r w:rsidR="00DE5B8D" w:rsidRPr="00B1700F">
        <w:rPr>
          <w:b/>
          <w:sz w:val="28"/>
        </w:rPr>
        <w:t xml:space="preserve"> of </w:t>
      </w:r>
      <w:r w:rsidR="00B1700F" w:rsidRPr="00B1700F">
        <w:rPr>
          <w:b/>
          <w:sz w:val="28"/>
        </w:rPr>
        <w:t xml:space="preserve">benchmark </w:t>
      </w:r>
      <w:r w:rsidR="00DE5B8D" w:rsidRPr="00B1700F">
        <w:rPr>
          <w:b/>
          <w:sz w:val="28"/>
        </w:rPr>
        <w:t>expe</w:t>
      </w:r>
      <w:r w:rsidR="00B1700F" w:rsidRPr="00B1700F">
        <w:rPr>
          <w:b/>
          <w:sz w:val="28"/>
        </w:rPr>
        <w:t>ctations in religious education</w:t>
      </w:r>
    </w:p>
    <w:p w14:paraId="10A6AD0E" w14:textId="77777777" w:rsidR="00232423" w:rsidRPr="00B1700F" w:rsidRDefault="00232423" w:rsidP="00E90571">
      <w:pPr>
        <w:rPr>
          <w:sz w:val="18"/>
        </w:rPr>
      </w:pPr>
    </w:p>
    <w:tbl>
      <w:tblPr>
        <w:tblStyle w:val="TableGrid"/>
        <w:tblW w:w="10915" w:type="dxa"/>
        <w:tblInd w:w="-1026" w:type="dxa"/>
        <w:tblLook w:val="00A0" w:firstRow="1" w:lastRow="0" w:firstColumn="1" w:lastColumn="0" w:noHBand="0" w:noVBand="0"/>
      </w:tblPr>
      <w:tblGrid>
        <w:gridCol w:w="10915"/>
      </w:tblGrid>
      <w:tr w:rsidR="006C1DA0" w:rsidRPr="00B1700F" w14:paraId="58EDAE1E" w14:textId="77777777">
        <w:tc>
          <w:tcPr>
            <w:tcW w:w="10915" w:type="dxa"/>
          </w:tcPr>
          <w:p w14:paraId="6549BD3D" w14:textId="77777777" w:rsidR="006C1DA0" w:rsidRPr="00B1700F" w:rsidRDefault="006C1DA0" w:rsidP="00E90571">
            <w:pPr>
              <w:rPr>
                <w:sz w:val="20"/>
              </w:rPr>
            </w:pPr>
            <w:r w:rsidRPr="00B1700F">
              <w:rPr>
                <w:b/>
                <w:sz w:val="20"/>
              </w:rPr>
              <w:t>Knowledge and understanding</w:t>
            </w:r>
            <w:r w:rsidRPr="00B1700F">
              <w:rPr>
                <w:sz w:val="20"/>
              </w:rPr>
              <w:t xml:space="preserve"> </w:t>
            </w:r>
          </w:p>
        </w:tc>
      </w:tr>
    </w:tbl>
    <w:p w14:paraId="313D9063" w14:textId="77777777" w:rsidR="004F0EA1" w:rsidRPr="00B1700F" w:rsidRDefault="004F0EA1" w:rsidP="00E90571">
      <w:pPr>
        <w:rPr>
          <w:sz w:val="16"/>
        </w:rPr>
      </w:pPr>
    </w:p>
    <w:p w14:paraId="21D8F77D" w14:textId="77777777" w:rsidR="004F0EA1" w:rsidRPr="00E90571" w:rsidRDefault="00DC0E29" w:rsidP="00E90571">
      <w:pPr>
        <w:rPr>
          <w:sz w:val="16"/>
        </w:rPr>
      </w:pPr>
      <w:r>
        <w:rPr>
          <w:noProof/>
          <w:sz w:val="16"/>
          <w:lang w:eastAsia="en-GB"/>
        </w:rPr>
        <mc:AlternateContent>
          <mc:Choice Requires="wps">
            <w:drawing>
              <wp:anchor distT="0" distB="0" distL="114300" distR="114300" simplePos="0" relativeHeight="251658240" behindDoc="0" locked="0" layoutInCell="1" allowOverlap="1" wp14:anchorId="715BACCF" wp14:editId="65016C1F">
                <wp:simplePos x="0" y="0"/>
                <wp:positionH relativeFrom="column">
                  <wp:posOffset>-676275</wp:posOffset>
                </wp:positionH>
                <wp:positionV relativeFrom="paragraph">
                  <wp:posOffset>60960</wp:posOffset>
                </wp:positionV>
                <wp:extent cx="6838950" cy="918210"/>
                <wp:effectExtent l="149225" t="149860" r="161925" b="189230"/>
                <wp:wrapTight wrapText="bothSides">
                  <wp:wrapPolygon edited="0">
                    <wp:start x="-90" y="-224"/>
                    <wp:lineTo x="-120" y="448"/>
                    <wp:lineTo x="-120" y="23168"/>
                    <wp:lineTo x="19494" y="23168"/>
                    <wp:lineTo x="21419" y="14176"/>
                    <wp:lineTo x="21750" y="12368"/>
                    <wp:lineTo x="21781" y="11472"/>
                    <wp:lineTo x="21720" y="10576"/>
                    <wp:lineTo x="20186" y="3376"/>
                    <wp:lineTo x="19374" y="-224"/>
                    <wp:lineTo x="-90" y="-224"/>
                  </wp:wrapPolygon>
                </wp:wrapTight>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0" cy="918210"/>
                        </a:xfrm>
                        <a:prstGeom prst="homePlate">
                          <a:avLst>
                            <a:gd name="adj" fmla="val 80205"/>
                          </a:avLst>
                        </a:prstGeom>
                        <a:solidFill>
                          <a:schemeClr val="accent6">
                            <a:lumMod val="20000"/>
                            <a:lumOff val="80000"/>
                          </a:schemeClr>
                        </a:solidFill>
                        <a:ln w="19050">
                          <a:solidFill>
                            <a:schemeClr val="accent6">
                              <a:lumMod val="75000"/>
                              <a:lumOff val="0"/>
                            </a:schemeClr>
                          </a:solidFill>
                          <a:miter lim="800000"/>
                          <a:headEnd/>
                          <a:tailEnd/>
                        </a:ln>
                        <a:effectLst>
                          <a:outerShdw blurRad="38100" dist="25400" dir="5400000" algn="ctr" rotWithShape="0">
                            <a:srgbClr val="000000">
                              <a:alpha val="35001"/>
                            </a:srgbClr>
                          </a:outerShdw>
                        </a:effectLst>
                      </wps:spPr>
                      <wps:txbx>
                        <w:txbxContent>
                          <w:p w14:paraId="2679B087" w14:textId="77777777" w:rsidR="00F01B9A" w:rsidRPr="00E90571" w:rsidRDefault="00F01B9A" w:rsidP="004F0EA1">
                            <w:pPr>
                              <w:pStyle w:val="ListParagraph"/>
                              <w:numPr>
                                <w:ilvl w:val="0"/>
                                <w:numId w:val="6"/>
                              </w:numPr>
                              <w:spacing w:before="60" w:after="60"/>
                              <w:rPr>
                                <w:sz w:val="18"/>
                              </w:rPr>
                            </w:pPr>
                            <w:r w:rsidRPr="00E90571">
                              <w:rPr>
                                <w:sz w:val="18"/>
                              </w:rPr>
                              <w:t>making greater sense of religious and non-religious worldviews by organising and connecting their knowledge and understanding with qu</w:t>
                            </w:r>
                            <w:r>
                              <w:rPr>
                                <w:sz w:val="18"/>
                              </w:rPr>
                              <w:t>estions and experiences of life;</w:t>
                            </w:r>
                          </w:p>
                          <w:p w14:paraId="2575ECC2" w14:textId="77777777" w:rsidR="00F01B9A" w:rsidRPr="00E90571" w:rsidRDefault="00F01B9A" w:rsidP="004F0EA1">
                            <w:pPr>
                              <w:pStyle w:val="ListParagraph"/>
                              <w:numPr>
                                <w:ilvl w:val="0"/>
                                <w:numId w:val="6"/>
                              </w:numPr>
                              <w:spacing w:before="60" w:after="60"/>
                              <w:rPr>
                                <w:sz w:val="18"/>
                              </w:rPr>
                            </w:pPr>
                            <w:r w:rsidRPr="00E90571">
                              <w:rPr>
                                <w:sz w:val="18"/>
                              </w:rPr>
                              <w:t>working with more complex information, and with increasing facility with technical vocabulary, about religious and non-religious worldviews, including the impact of people’s beliefs, ways of life and forms of expressing meaning on important qu</w:t>
                            </w:r>
                            <w:r>
                              <w:rPr>
                                <w:sz w:val="18"/>
                              </w:rPr>
                              <w:t>estions and experiences of life.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5BACCF" id="_x0000_t15" coordsize="21600,21600" o:spt="15" adj="16200" path="m@0,0l0,,,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5" o:spid="_x0000_s1026" type="#_x0000_t15" style="position:absolute;margin-left:-53.25pt;margin-top:4.8pt;width:538.5pt;height:7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" adj="19274" fillcolor="#fde9d9 [665]" strokecolor="#e36c0a [2409]" strokeweight="1.5pt">
                <v:shadow on="t" opacity="22938f" mv:blur="38100f" offset="0,2pt"/>
                <v:textbox inset=",7.2pt,,7.2pt">
                  <w:txbxContent>
                    <w:p w14:paraId="2679B087" w14:textId="77777777" w:rsidR="00F01B9A" w:rsidRPr="00E90571" w:rsidRDefault="00F01B9A" w:rsidP="004F0EA1">
                      <w:pPr>
                        <w:pStyle w:val="ListParagraph"/>
                        <w:numPr>
                          <w:ilvl w:val="0"/>
                          <w:numId w:val="6"/>
                        </w:numPr>
                        <w:spacing w:before="60" w:after="60"/>
                        <w:rPr>
                          <w:sz w:val="18"/>
                        </w:rPr>
                      </w:pPr>
                      <w:r w:rsidRPr="00E90571">
                        <w:rPr>
                          <w:sz w:val="18"/>
                        </w:rPr>
                        <w:t>making greater sense of religious and non-religious worldviews by organising and connecting their knowledge and understanding with qu</w:t>
                      </w:r>
                      <w:r>
                        <w:rPr>
                          <w:sz w:val="18"/>
                        </w:rPr>
                        <w:t>estions and experiences of life;</w:t>
                      </w:r>
                    </w:p>
                    <w:p w14:paraId="2575ECC2" w14:textId="77777777" w:rsidR="00F01B9A" w:rsidRPr="00E90571" w:rsidRDefault="00F01B9A" w:rsidP="004F0EA1">
                      <w:pPr>
                        <w:pStyle w:val="ListParagraph"/>
                        <w:numPr>
                          <w:ilvl w:val="0"/>
                          <w:numId w:val="6"/>
                        </w:numPr>
                        <w:spacing w:before="60" w:after="60"/>
                        <w:rPr>
                          <w:sz w:val="18"/>
                        </w:rPr>
                      </w:pPr>
                      <w:r w:rsidRPr="00E90571">
                        <w:rPr>
                          <w:sz w:val="18"/>
                        </w:rPr>
                        <w:t>working with more complex information, and with increasing facility with technical vocabulary, about religious and non-religious worldviews, including the impact of people’s beliefs, ways of life and forms of expressing meaning on important qu</w:t>
                      </w:r>
                      <w:r>
                        <w:rPr>
                          <w:sz w:val="18"/>
                        </w:rPr>
                        <w:t>estions and experiences of life.</w:t>
                      </w:r>
                    </w:p>
                  </w:txbxContent>
                </v:textbox>
                <w10:wrap type="tight"/>
              </v:shape>
            </w:pict>
          </mc:Fallback>
        </mc:AlternateContent>
      </w:r>
    </w:p>
    <w:tbl>
      <w:tblPr>
        <w:tblStyle w:val="TableGrid"/>
        <w:tblW w:w="10915" w:type="dxa"/>
        <w:tblInd w:w="-1026" w:type="dxa"/>
        <w:tblLook w:val="00A0" w:firstRow="1" w:lastRow="0" w:firstColumn="1" w:lastColumn="0" w:noHBand="0" w:noVBand="0"/>
      </w:tblPr>
      <w:tblGrid>
        <w:gridCol w:w="2183"/>
        <w:gridCol w:w="2183"/>
        <w:gridCol w:w="2183"/>
        <w:gridCol w:w="2183"/>
        <w:gridCol w:w="2183"/>
      </w:tblGrid>
      <w:tr w:rsidR="006C1DA0" w:rsidRPr="00B1700F" w14:paraId="2E3A91C1" w14:textId="77777777">
        <w:tc>
          <w:tcPr>
            <w:tcW w:w="10915" w:type="dxa"/>
            <w:gridSpan w:val="5"/>
          </w:tcPr>
          <w:p w14:paraId="1B9B41DE" w14:textId="77777777" w:rsidR="006C1DA0" w:rsidRPr="00B1700F" w:rsidRDefault="006C1DA0" w:rsidP="00E90571">
            <w:pPr>
              <w:rPr>
                <w:b/>
                <w:sz w:val="20"/>
              </w:rPr>
            </w:pPr>
            <w:r w:rsidRPr="00B1700F">
              <w:rPr>
                <w:b/>
                <w:sz w:val="20"/>
              </w:rPr>
              <w:t>Expectations</w:t>
            </w:r>
            <w:r w:rsidR="00B83034" w:rsidRPr="00B1700F">
              <w:rPr>
                <w:b/>
                <w:sz w:val="20"/>
              </w:rPr>
              <w:t>. Pupils:</w:t>
            </w:r>
          </w:p>
        </w:tc>
      </w:tr>
      <w:tr w:rsidR="006C1DA0" w:rsidRPr="00B1700F" w14:paraId="1FAFD17F" w14:textId="77777777">
        <w:tc>
          <w:tcPr>
            <w:tcW w:w="2183" w:type="dxa"/>
          </w:tcPr>
          <w:p w14:paraId="17F6641F" w14:textId="77777777" w:rsidR="006C1DA0" w:rsidRPr="00B1700F" w:rsidRDefault="006C1DA0" w:rsidP="00E90571">
            <w:pPr>
              <w:rPr>
                <w:b/>
                <w:sz w:val="20"/>
              </w:rPr>
            </w:pPr>
            <w:r w:rsidRPr="00B1700F">
              <w:rPr>
                <w:b/>
                <w:sz w:val="20"/>
              </w:rPr>
              <w:t>by age 7</w:t>
            </w:r>
          </w:p>
        </w:tc>
        <w:tc>
          <w:tcPr>
            <w:tcW w:w="2183" w:type="dxa"/>
          </w:tcPr>
          <w:p w14:paraId="626BA5EB" w14:textId="77777777" w:rsidR="006C1DA0" w:rsidRPr="00B1700F" w:rsidRDefault="006C1DA0" w:rsidP="00E90571">
            <w:pPr>
              <w:rPr>
                <w:b/>
                <w:sz w:val="20"/>
              </w:rPr>
            </w:pPr>
            <w:r w:rsidRPr="00B1700F">
              <w:rPr>
                <w:b/>
                <w:sz w:val="20"/>
              </w:rPr>
              <w:t>by age 9</w:t>
            </w:r>
          </w:p>
        </w:tc>
        <w:tc>
          <w:tcPr>
            <w:tcW w:w="2183" w:type="dxa"/>
          </w:tcPr>
          <w:p w14:paraId="56C90C19" w14:textId="77777777" w:rsidR="006C1DA0" w:rsidRPr="00B1700F" w:rsidRDefault="006C1DA0" w:rsidP="00E90571">
            <w:pPr>
              <w:rPr>
                <w:b/>
                <w:sz w:val="20"/>
              </w:rPr>
            </w:pPr>
            <w:r w:rsidRPr="00B1700F">
              <w:rPr>
                <w:b/>
                <w:sz w:val="20"/>
              </w:rPr>
              <w:t>by age 11</w:t>
            </w:r>
          </w:p>
        </w:tc>
        <w:tc>
          <w:tcPr>
            <w:tcW w:w="2183" w:type="dxa"/>
          </w:tcPr>
          <w:p w14:paraId="79E21237" w14:textId="77777777" w:rsidR="006C1DA0" w:rsidRPr="00B1700F" w:rsidRDefault="006C1DA0" w:rsidP="00E90571">
            <w:pPr>
              <w:rPr>
                <w:b/>
                <w:sz w:val="20"/>
              </w:rPr>
            </w:pPr>
            <w:r w:rsidRPr="00B1700F">
              <w:rPr>
                <w:b/>
                <w:sz w:val="20"/>
              </w:rPr>
              <w:t>by age 14</w:t>
            </w:r>
          </w:p>
        </w:tc>
        <w:tc>
          <w:tcPr>
            <w:tcW w:w="2183" w:type="dxa"/>
          </w:tcPr>
          <w:p w14:paraId="70E1C0D6" w14:textId="77777777" w:rsidR="006C1DA0" w:rsidRPr="00B1700F" w:rsidRDefault="006C1DA0" w:rsidP="00E90571">
            <w:pPr>
              <w:rPr>
                <w:b/>
                <w:sz w:val="20"/>
              </w:rPr>
            </w:pPr>
            <w:r w:rsidRPr="00B1700F">
              <w:rPr>
                <w:b/>
                <w:sz w:val="20"/>
              </w:rPr>
              <w:t>by age 16</w:t>
            </w:r>
          </w:p>
        </w:tc>
      </w:tr>
      <w:tr w:rsidR="006C1DA0" w:rsidRPr="00FF2446" w14:paraId="2501AAE7" w14:textId="77777777">
        <w:tc>
          <w:tcPr>
            <w:tcW w:w="2183" w:type="dxa"/>
          </w:tcPr>
          <w:p w14:paraId="3704C370" w14:textId="65D5FD01" w:rsidR="006C1DA0" w:rsidRPr="00FF2446" w:rsidRDefault="00B555A5" w:rsidP="00E90571">
            <w:pPr>
              <w:rPr>
                <w:sz w:val="18"/>
              </w:rPr>
            </w:pPr>
            <w:r w:rsidRPr="00FF2446">
              <w:rPr>
                <w:sz w:val="18"/>
              </w:rPr>
              <w:t xml:space="preserve">recall </w:t>
            </w:r>
            <w:r w:rsidR="00C92D91" w:rsidRPr="00FF2446">
              <w:rPr>
                <w:sz w:val="18"/>
              </w:rPr>
              <w:t>some of the beliefs, stories, symbols, artefacts and practices of different religious and non-religious worldviews,</w:t>
            </w:r>
            <w:r w:rsidRPr="00FF2446">
              <w:rPr>
                <w:sz w:val="18"/>
              </w:rPr>
              <w:t xml:space="preserve"> </w:t>
            </w:r>
            <w:r w:rsidR="00FF2446">
              <w:rPr>
                <w:sz w:val="18"/>
              </w:rPr>
              <w:t xml:space="preserve">recognising some similarities and differences and </w:t>
            </w:r>
            <w:r w:rsidRPr="00FF2446">
              <w:rPr>
                <w:sz w:val="18"/>
              </w:rPr>
              <w:t xml:space="preserve">saying something about how and why </w:t>
            </w:r>
            <w:r w:rsidR="00C92D91" w:rsidRPr="00FF2446">
              <w:rPr>
                <w:sz w:val="18"/>
              </w:rPr>
              <w:t xml:space="preserve">they may be </w:t>
            </w:r>
            <w:r w:rsidR="00283DE4" w:rsidRPr="00FF2446">
              <w:rPr>
                <w:sz w:val="18"/>
              </w:rPr>
              <w:t>important for many people</w:t>
            </w:r>
            <w:r w:rsidR="005B5DF4" w:rsidRPr="00FF2446">
              <w:rPr>
                <w:sz w:val="18"/>
              </w:rPr>
              <w:t xml:space="preserve">, </w:t>
            </w:r>
            <w:r w:rsidR="00052296">
              <w:rPr>
                <w:sz w:val="18"/>
              </w:rPr>
              <w:t>especially</w:t>
            </w:r>
            <w:r w:rsidR="005B5DF4" w:rsidRPr="00FF2446">
              <w:rPr>
                <w:sz w:val="18"/>
              </w:rPr>
              <w:t xml:space="preserve"> in the local area.</w:t>
            </w:r>
          </w:p>
        </w:tc>
        <w:tc>
          <w:tcPr>
            <w:tcW w:w="2183" w:type="dxa"/>
          </w:tcPr>
          <w:p w14:paraId="4CCA7268" w14:textId="257D8C2C" w:rsidR="006C1DA0" w:rsidRPr="00FF2446" w:rsidRDefault="00C92D91" w:rsidP="00A171BA">
            <w:pPr>
              <w:pStyle w:val="CalibriSpaced"/>
              <w:pBdr>
                <w:top w:val="nil"/>
                <w:left w:val="nil"/>
                <w:bottom w:val="nil"/>
                <w:right w:val="nil"/>
                <w:between w:val="nil"/>
                <w:bar w:val="nil"/>
              </w:pBdr>
              <w:spacing w:after="0" w:line="240" w:lineRule="auto"/>
              <w:rPr>
                <w:rFonts w:ascii="Arial" w:hAnsi="Arial"/>
                <w:sz w:val="18"/>
              </w:rPr>
            </w:pPr>
            <w:r w:rsidRPr="00FF2446">
              <w:rPr>
                <w:rFonts w:ascii="Arial" w:hAnsi="Arial"/>
                <w:color w:val="auto"/>
                <w:sz w:val="18"/>
              </w:rPr>
              <w:t>describe what believers might learn from the significant texts/writings</w:t>
            </w:r>
            <w:r w:rsidR="00FF2446">
              <w:rPr>
                <w:rFonts w:ascii="Arial" w:hAnsi="Arial"/>
                <w:color w:val="auto"/>
                <w:sz w:val="18"/>
              </w:rPr>
              <w:t xml:space="preserve"> and other </w:t>
            </w:r>
            <w:r w:rsidR="00A171BA">
              <w:rPr>
                <w:rFonts w:ascii="Arial" w:hAnsi="Arial"/>
                <w:color w:val="auto"/>
                <w:sz w:val="18"/>
              </w:rPr>
              <w:t>aspects</w:t>
            </w:r>
            <w:r w:rsidRPr="00FF2446">
              <w:rPr>
                <w:rFonts w:ascii="Arial" w:hAnsi="Arial"/>
                <w:color w:val="auto"/>
                <w:sz w:val="18"/>
              </w:rPr>
              <w:t xml:space="preserve"> being studied; describe some of the rules and guidance used by believers and how that might be applied in working with others from different traditions</w:t>
            </w:r>
            <w:r w:rsidR="00562DD2">
              <w:rPr>
                <w:rFonts w:ascii="Arial" w:hAnsi="Arial"/>
                <w:color w:val="auto"/>
                <w:sz w:val="18"/>
              </w:rPr>
              <w:t>, both locally and more widely</w:t>
            </w:r>
            <w:r w:rsidRPr="00FF2446">
              <w:rPr>
                <w:rFonts w:ascii="Arial" w:hAnsi="Arial"/>
                <w:color w:val="auto"/>
                <w:sz w:val="18"/>
              </w:rPr>
              <w:t xml:space="preserve">; </w:t>
            </w:r>
            <w:r w:rsidRPr="00FF2446">
              <w:rPr>
                <w:rFonts w:ascii="Arial" w:hAnsi="Arial"/>
                <w:sz w:val="18"/>
              </w:rPr>
              <w:t>describe the importance of key texts/writings in the tradition being studied and give an example of how they may be used</w:t>
            </w:r>
            <w:r w:rsidR="00052296">
              <w:rPr>
                <w:rFonts w:ascii="Arial" w:hAnsi="Arial"/>
                <w:sz w:val="18"/>
              </w:rPr>
              <w:t>.</w:t>
            </w:r>
          </w:p>
        </w:tc>
        <w:tc>
          <w:tcPr>
            <w:tcW w:w="2183" w:type="dxa"/>
          </w:tcPr>
          <w:p w14:paraId="0D93EE01" w14:textId="67B50C0A" w:rsidR="006C1DA0" w:rsidRPr="00052296" w:rsidRDefault="00052296" w:rsidP="00562DD2">
            <w:pPr>
              <w:rPr>
                <w:sz w:val="18"/>
              </w:rPr>
            </w:pPr>
            <w:r w:rsidRPr="00052296">
              <w:rPr>
                <w:sz w:val="18"/>
              </w:rPr>
              <w:t>make</w:t>
            </w:r>
            <w:r w:rsidR="00E90571">
              <w:rPr>
                <w:sz w:val="18"/>
              </w:rPr>
              <w:t xml:space="preserve"> some</w:t>
            </w:r>
            <w:r w:rsidRPr="00052296">
              <w:rPr>
                <w:sz w:val="18"/>
              </w:rPr>
              <w:t xml:space="preserve"> links between some texts</w:t>
            </w:r>
            <w:r w:rsidR="00E90571">
              <w:rPr>
                <w:sz w:val="18"/>
              </w:rPr>
              <w:t>, stories</w:t>
            </w:r>
            <w:r w:rsidRPr="00052296">
              <w:rPr>
                <w:sz w:val="18"/>
              </w:rPr>
              <w:t xml:space="preserve"> and symbols and guidance on how to live a good life; describe and compare different ways of demonstrating a commitment to </w:t>
            </w:r>
            <w:r w:rsidR="00562DD2">
              <w:rPr>
                <w:sz w:val="18"/>
              </w:rPr>
              <w:t>local, national and global</w:t>
            </w:r>
            <w:r w:rsidRPr="00052296">
              <w:rPr>
                <w:sz w:val="18"/>
              </w:rPr>
              <w:t xml:space="preserve"> tradition</w:t>
            </w:r>
            <w:r w:rsidR="00562DD2">
              <w:rPr>
                <w:sz w:val="18"/>
              </w:rPr>
              <w:t>s</w:t>
            </w:r>
            <w:r w:rsidRPr="00052296">
              <w:rPr>
                <w:sz w:val="18"/>
              </w:rPr>
              <w:t xml:space="preserve"> of religion and belief</w:t>
            </w:r>
            <w:r w:rsidR="001816E9">
              <w:rPr>
                <w:sz w:val="18"/>
              </w:rPr>
              <w:t>, including through celebrations</w:t>
            </w:r>
            <w:r w:rsidRPr="00052296">
              <w:rPr>
                <w:sz w:val="18"/>
              </w:rPr>
              <w:t xml:space="preserve">; describe and compare different ideas </w:t>
            </w:r>
            <w:r w:rsidR="001816E9" w:rsidRPr="00052296">
              <w:rPr>
                <w:sz w:val="18"/>
              </w:rPr>
              <w:t xml:space="preserve">about the meanings of life and death </w:t>
            </w:r>
            <w:r w:rsidRPr="00052296">
              <w:rPr>
                <w:sz w:val="18"/>
              </w:rPr>
              <w:t>from the tradition</w:t>
            </w:r>
            <w:r w:rsidR="001816E9">
              <w:rPr>
                <w:sz w:val="18"/>
              </w:rPr>
              <w:t>s</w:t>
            </w:r>
            <w:r w:rsidR="00A171BA">
              <w:rPr>
                <w:sz w:val="18"/>
              </w:rPr>
              <w:t xml:space="preserve"> being studied with </w:t>
            </w:r>
            <w:r w:rsidRPr="00052296">
              <w:rPr>
                <w:sz w:val="18"/>
              </w:rPr>
              <w:t>reference to key texts</w:t>
            </w:r>
            <w:r>
              <w:rPr>
                <w:sz w:val="18"/>
              </w:rPr>
              <w:t>.</w:t>
            </w:r>
          </w:p>
        </w:tc>
        <w:tc>
          <w:tcPr>
            <w:tcW w:w="2183" w:type="dxa"/>
          </w:tcPr>
          <w:p w14:paraId="7F1E5741" w14:textId="77777777" w:rsidR="006C1DA0" w:rsidRPr="00FF2446" w:rsidRDefault="006D0EF9" w:rsidP="00E90571">
            <w:pPr>
              <w:rPr>
                <w:sz w:val="18"/>
              </w:rPr>
            </w:pPr>
            <w:r w:rsidRPr="00FF2446">
              <w:rPr>
                <w:sz w:val="18"/>
              </w:rPr>
              <w:t xml:space="preserve">describe and compare different </w:t>
            </w:r>
            <w:r w:rsidR="00562DD2">
              <w:rPr>
                <w:sz w:val="18"/>
              </w:rPr>
              <w:t xml:space="preserve">local, national and global </w:t>
            </w:r>
            <w:r w:rsidR="00457A23" w:rsidRPr="00FF2446">
              <w:rPr>
                <w:sz w:val="18"/>
              </w:rPr>
              <w:t xml:space="preserve">expressions and </w:t>
            </w:r>
            <w:r w:rsidRPr="00FF2446">
              <w:rPr>
                <w:sz w:val="18"/>
              </w:rPr>
              <w:t xml:space="preserve">interpretations of </w:t>
            </w:r>
            <w:r w:rsidR="00457A23" w:rsidRPr="00FF2446">
              <w:rPr>
                <w:sz w:val="18"/>
              </w:rPr>
              <w:t>religious and non-religious worldviews,</w:t>
            </w:r>
            <w:r w:rsidRPr="00FF2446">
              <w:rPr>
                <w:sz w:val="18"/>
              </w:rPr>
              <w:t xml:space="preserve"> explaining how and why people express </w:t>
            </w:r>
            <w:r w:rsidR="00457A23" w:rsidRPr="00FF2446">
              <w:rPr>
                <w:sz w:val="18"/>
              </w:rPr>
              <w:t>their</w:t>
            </w:r>
            <w:r w:rsidR="00283DE4" w:rsidRPr="00FF2446">
              <w:rPr>
                <w:sz w:val="18"/>
              </w:rPr>
              <w:t xml:space="preserve"> views in</w:t>
            </w:r>
            <w:r w:rsidR="006E19D2" w:rsidRPr="00FF2446">
              <w:rPr>
                <w:sz w:val="18"/>
              </w:rPr>
              <w:t xml:space="preserve"> </w:t>
            </w:r>
            <w:r w:rsidR="00A85CA0" w:rsidRPr="00FF2446">
              <w:rPr>
                <w:sz w:val="18"/>
              </w:rPr>
              <w:t>a variety</w:t>
            </w:r>
            <w:r w:rsidR="006E19D2" w:rsidRPr="00FF2446">
              <w:rPr>
                <w:sz w:val="18"/>
              </w:rPr>
              <w:t xml:space="preserve"> </w:t>
            </w:r>
            <w:r w:rsidR="00283DE4" w:rsidRPr="00FF2446">
              <w:rPr>
                <w:sz w:val="18"/>
              </w:rPr>
              <w:t>of</w:t>
            </w:r>
            <w:r w:rsidR="00052296">
              <w:rPr>
                <w:sz w:val="18"/>
              </w:rPr>
              <w:t xml:space="preserve"> ways; </w:t>
            </w:r>
            <w:r w:rsidR="006E19D2" w:rsidRPr="00FF2446">
              <w:rPr>
                <w:sz w:val="18"/>
              </w:rPr>
              <w:t>suggest</w:t>
            </w:r>
            <w:r w:rsidRPr="00FF2446">
              <w:rPr>
                <w:sz w:val="18"/>
              </w:rPr>
              <w:t xml:space="preserve"> reasons for similar </w:t>
            </w:r>
            <w:r w:rsidR="000A45C6" w:rsidRPr="00FF2446">
              <w:rPr>
                <w:sz w:val="18"/>
              </w:rPr>
              <w:t>and different interpretations</w:t>
            </w:r>
            <w:r w:rsidR="00052296">
              <w:rPr>
                <w:sz w:val="18"/>
              </w:rPr>
              <w:t xml:space="preserve"> </w:t>
            </w:r>
            <w:r w:rsidR="001816E9">
              <w:rPr>
                <w:sz w:val="18"/>
              </w:rPr>
              <w:t xml:space="preserve">of scriptures and other important texts, </w:t>
            </w:r>
            <w:r w:rsidR="00052296">
              <w:rPr>
                <w:sz w:val="18"/>
              </w:rPr>
              <w:t>and</w:t>
            </w:r>
            <w:r w:rsidR="006E19D2" w:rsidRPr="00FF2446">
              <w:rPr>
                <w:sz w:val="18"/>
              </w:rPr>
              <w:t xml:space="preserve"> offer</w:t>
            </w:r>
            <w:r w:rsidRPr="00FF2446">
              <w:rPr>
                <w:sz w:val="18"/>
              </w:rPr>
              <w:t xml:space="preserve"> </w:t>
            </w:r>
            <w:r w:rsidR="006E19D2" w:rsidRPr="00FF2446">
              <w:rPr>
                <w:sz w:val="18"/>
              </w:rPr>
              <w:t>expl</w:t>
            </w:r>
            <w:r w:rsidRPr="00FF2446">
              <w:rPr>
                <w:sz w:val="18"/>
              </w:rPr>
              <w:t xml:space="preserve">anations as to why some people are inspired to follow a </w:t>
            </w:r>
            <w:r w:rsidR="006E19D2" w:rsidRPr="00FF2446">
              <w:rPr>
                <w:sz w:val="18"/>
              </w:rPr>
              <w:t>particu</w:t>
            </w:r>
            <w:r w:rsidRPr="00FF2446">
              <w:rPr>
                <w:sz w:val="18"/>
              </w:rPr>
              <w:t xml:space="preserve">lar </w:t>
            </w:r>
            <w:r w:rsidR="006E19D2" w:rsidRPr="00FF2446">
              <w:rPr>
                <w:sz w:val="18"/>
              </w:rPr>
              <w:t>religious or philosophical path.</w:t>
            </w:r>
            <w:r w:rsidRPr="00FF2446">
              <w:rPr>
                <w:sz w:val="18"/>
              </w:rPr>
              <w:t xml:space="preserve"> </w:t>
            </w:r>
          </w:p>
        </w:tc>
        <w:tc>
          <w:tcPr>
            <w:tcW w:w="2183" w:type="dxa"/>
          </w:tcPr>
          <w:p w14:paraId="4A064FF9" w14:textId="77777777" w:rsidR="005E3B97" w:rsidRPr="005E3B97" w:rsidRDefault="00B72D4A" w:rsidP="00E90571">
            <w:pPr>
              <w:rPr>
                <w:sz w:val="18"/>
                <w:szCs w:val="18"/>
              </w:rPr>
            </w:pPr>
            <w:r w:rsidRPr="005E3B97">
              <w:rPr>
                <w:sz w:val="18"/>
                <w:szCs w:val="18"/>
              </w:rPr>
              <w:t xml:space="preserve">demonstrate </w:t>
            </w:r>
            <w:r w:rsidR="00052296" w:rsidRPr="005E3B97">
              <w:rPr>
                <w:sz w:val="18"/>
                <w:szCs w:val="18"/>
              </w:rPr>
              <w:t>a broad and deep knowledge and understanding of specific religions and worldviews including</w:t>
            </w:r>
            <w:r w:rsidR="005E3B97" w:rsidRPr="005E3B97">
              <w:rPr>
                <w:sz w:val="18"/>
                <w:szCs w:val="18"/>
              </w:rPr>
              <w:t>:</w:t>
            </w:r>
          </w:p>
          <w:p w14:paraId="6F36EAEE" w14:textId="77777777" w:rsidR="005E3B97" w:rsidRPr="005E3B97" w:rsidRDefault="005E3B97" w:rsidP="005E3B97">
            <w:pPr>
              <w:pStyle w:val="ListParagraph"/>
              <w:numPr>
                <w:ilvl w:val="0"/>
                <w:numId w:val="22"/>
              </w:numPr>
              <w:rPr>
                <w:sz w:val="18"/>
                <w:szCs w:val="18"/>
              </w:rPr>
            </w:pPr>
            <w:r w:rsidRPr="005E3B97">
              <w:rPr>
                <w:sz w:val="18"/>
                <w:szCs w:val="18"/>
              </w:rPr>
              <w:t>key beliefs, practices and sources of authority;</w:t>
            </w:r>
          </w:p>
          <w:p w14:paraId="28DFA6BF" w14:textId="77777777" w:rsidR="005E3B97" w:rsidRPr="005E3B97" w:rsidRDefault="00052296" w:rsidP="005E3B97">
            <w:pPr>
              <w:pStyle w:val="ListParagraph"/>
              <w:numPr>
                <w:ilvl w:val="0"/>
                <w:numId w:val="22"/>
              </w:numPr>
              <w:rPr>
                <w:sz w:val="18"/>
                <w:szCs w:val="18"/>
              </w:rPr>
            </w:pPr>
            <w:r w:rsidRPr="005E3B97">
              <w:rPr>
                <w:sz w:val="18"/>
                <w:szCs w:val="18"/>
              </w:rPr>
              <w:t xml:space="preserve">their influence on individuals, communities and societies; </w:t>
            </w:r>
          </w:p>
          <w:p w14:paraId="270CB1A6" w14:textId="77777777" w:rsidR="005E3B97" w:rsidRPr="005E3B97" w:rsidRDefault="00052296" w:rsidP="005E3B97">
            <w:pPr>
              <w:pStyle w:val="ListParagraph"/>
              <w:numPr>
                <w:ilvl w:val="0"/>
                <w:numId w:val="22"/>
              </w:numPr>
              <w:rPr>
                <w:sz w:val="18"/>
                <w:szCs w:val="18"/>
              </w:rPr>
            </w:pPr>
            <w:r w:rsidRPr="005E3B97">
              <w:rPr>
                <w:sz w:val="18"/>
                <w:szCs w:val="18"/>
              </w:rPr>
              <w:t xml:space="preserve">similarities and differences within and/or between </w:t>
            </w:r>
            <w:r w:rsidR="00323E61" w:rsidRPr="005E3B97">
              <w:rPr>
                <w:sz w:val="18"/>
                <w:szCs w:val="18"/>
              </w:rPr>
              <w:t>them</w:t>
            </w:r>
            <w:r w:rsidR="005E3B97" w:rsidRPr="005E3B97">
              <w:rPr>
                <w:sz w:val="18"/>
                <w:szCs w:val="18"/>
              </w:rPr>
              <w:t>;</w:t>
            </w:r>
            <w:r w:rsidRPr="005E3B97">
              <w:rPr>
                <w:sz w:val="18"/>
                <w:szCs w:val="18"/>
              </w:rPr>
              <w:t xml:space="preserve"> </w:t>
            </w:r>
          </w:p>
          <w:p w14:paraId="2D07F2FD" w14:textId="77777777" w:rsidR="006C1DA0" w:rsidRPr="005E3B97" w:rsidRDefault="005E3B97" w:rsidP="005E3B97">
            <w:pPr>
              <w:ind w:left="46"/>
              <w:rPr>
                <w:sz w:val="18"/>
                <w:szCs w:val="18"/>
              </w:rPr>
            </w:pPr>
            <w:r w:rsidRPr="005E3B97">
              <w:rPr>
                <w:sz w:val="18"/>
                <w:szCs w:val="18"/>
              </w:rPr>
              <w:t>explain the significance of key religious and philosophical concepts in relation to important questions and experiences of life.</w:t>
            </w:r>
          </w:p>
        </w:tc>
      </w:tr>
    </w:tbl>
    <w:p w14:paraId="4C063556" w14:textId="77777777" w:rsidR="00E42817" w:rsidRPr="00B1700F" w:rsidRDefault="00E42817" w:rsidP="00E90571">
      <w:pPr>
        <w:rPr>
          <w:sz w:val="18"/>
        </w:rPr>
      </w:pPr>
    </w:p>
    <w:tbl>
      <w:tblPr>
        <w:tblStyle w:val="TableGrid"/>
        <w:tblW w:w="10915" w:type="dxa"/>
        <w:tblInd w:w="-1026" w:type="dxa"/>
        <w:tblLook w:val="00A0" w:firstRow="1" w:lastRow="0" w:firstColumn="1" w:lastColumn="0" w:noHBand="0" w:noVBand="0"/>
      </w:tblPr>
      <w:tblGrid>
        <w:gridCol w:w="10915"/>
      </w:tblGrid>
      <w:tr w:rsidR="001D3E1C" w:rsidRPr="00B1700F" w14:paraId="16DFB8A6" w14:textId="77777777">
        <w:tc>
          <w:tcPr>
            <w:tcW w:w="10915" w:type="dxa"/>
          </w:tcPr>
          <w:p w14:paraId="253900C8" w14:textId="77777777" w:rsidR="001D3E1C" w:rsidRPr="00B1700F" w:rsidRDefault="00DD0E42" w:rsidP="00E90571">
            <w:pPr>
              <w:rPr>
                <w:sz w:val="20"/>
              </w:rPr>
            </w:pPr>
            <w:r w:rsidRPr="00B1700F">
              <w:rPr>
                <w:b/>
                <w:sz w:val="20"/>
              </w:rPr>
              <w:t>Analysis</w:t>
            </w:r>
            <w:r w:rsidR="001D3E1C" w:rsidRPr="00B1700F">
              <w:rPr>
                <w:b/>
                <w:sz w:val="20"/>
              </w:rPr>
              <w:t xml:space="preserve"> and evaluat</w:t>
            </w:r>
            <w:r w:rsidRPr="00B1700F">
              <w:rPr>
                <w:b/>
                <w:sz w:val="20"/>
              </w:rPr>
              <w:t>ion</w:t>
            </w:r>
            <w:r w:rsidR="001D3E1C" w:rsidRPr="00B1700F">
              <w:rPr>
                <w:sz w:val="20"/>
              </w:rPr>
              <w:t xml:space="preserve"> </w:t>
            </w:r>
          </w:p>
        </w:tc>
      </w:tr>
    </w:tbl>
    <w:p w14:paraId="1FBB706E" w14:textId="77777777" w:rsidR="001D3E1C" w:rsidRPr="00B1700F" w:rsidRDefault="00DC0E29" w:rsidP="00E90571">
      <w:pPr>
        <w:rPr>
          <w:sz w:val="16"/>
        </w:rPr>
      </w:pPr>
      <w:r>
        <w:rPr>
          <w:noProof/>
          <w:sz w:val="16"/>
          <w:lang w:eastAsia="en-GB"/>
        </w:rPr>
        <mc:AlternateContent>
          <mc:Choice Requires="wps">
            <w:drawing>
              <wp:anchor distT="0" distB="0" distL="114300" distR="114300" simplePos="0" relativeHeight="251659264" behindDoc="0" locked="0" layoutInCell="1" allowOverlap="1" wp14:anchorId="029DC2E6" wp14:editId="794A98AA">
                <wp:simplePos x="0" y="0"/>
                <wp:positionH relativeFrom="column">
                  <wp:posOffset>-683895</wp:posOffset>
                </wp:positionH>
                <wp:positionV relativeFrom="paragraph">
                  <wp:posOffset>179705</wp:posOffset>
                </wp:positionV>
                <wp:extent cx="6848475" cy="626110"/>
                <wp:effectExtent l="154305" t="154305" r="160020" b="184785"/>
                <wp:wrapTight wrapText="bothSides">
                  <wp:wrapPolygon edited="0">
                    <wp:start x="-90" y="-307"/>
                    <wp:lineTo x="-120" y="613"/>
                    <wp:lineTo x="-120" y="23725"/>
                    <wp:lineTo x="18025" y="23725"/>
                    <wp:lineTo x="18055" y="23725"/>
                    <wp:lineTo x="21810" y="13078"/>
                    <wp:lineTo x="21810" y="10340"/>
                    <wp:lineTo x="18355" y="920"/>
                    <wp:lineTo x="17875" y="-307"/>
                    <wp:lineTo x="-90" y="-307"/>
                  </wp:wrapPolygon>
                </wp:wrapTight>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626110"/>
                        </a:xfrm>
                        <a:prstGeom prst="homePlate">
                          <a:avLst>
                            <a:gd name="adj" fmla="val 195722"/>
                          </a:avLst>
                        </a:prstGeom>
                        <a:solidFill>
                          <a:schemeClr val="accent6">
                            <a:lumMod val="20000"/>
                            <a:lumOff val="80000"/>
                          </a:schemeClr>
                        </a:solidFill>
                        <a:ln w="19050">
                          <a:solidFill>
                            <a:schemeClr val="accent6">
                              <a:lumMod val="75000"/>
                              <a:lumOff val="0"/>
                            </a:schemeClr>
                          </a:solidFill>
                          <a:miter lim="800000"/>
                          <a:headEnd/>
                          <a:tailEnd/>
                        </a:ln>
                        <a:effectLst>
                          <a:outerShdw blurRad="38100" dist="25400" dir="5400000" algn="ctr" rotWithShape="0">
                            <a:srgbClr val="000000">
                              <a:alpha val="35001"/>
                            </a:srgbClr>
                          </a:outerShdw>
                        </a:effectLst>
                      </wps:spPr>
                      <wps:txbx>
                        <w:txbxContent>
                          <w:p w14:paraId="3B260B87" w14:textId="77777777" w:rsidR="00F01B9A" w:rsidRPr="00E90571" w:rsidRDefault="00F01B9A" w:rsidP="00204A78">
                            <w:pPr>
                              <w:pStyle w:val="ListParagraph"/>
                              <w:numPr>
                                <w:ilvl w:val="0"/>
                                <w:numId w:val="7"/>
                              </w:numPr>
                              <w:rPr>
                                <w:sz w:val="18"/>
                              </w:rPr>
                            </w:pPr>
                            <w:r w:rsidRPr="00E90571">
                              <w:rPr>
                                <w:sz w:val="18"/>
                              </w:rPr>
                              <w:t xml:space="preserve">increasing the range and accuracy of investigative and evaluative skills, and advancing their ability to select and apply their knowledge and understanding </w:t>
                            </w:r>
                            <w:r>
                              <w:rPr>
                                <w:sz w:val="18"/>
                              </w:rPr>
                              <w:t xml:space="preserve">of </w:t>
                            </w:r>
                            <w:r w:rsidRPr="00EA12BC">
                              <w:rPr>
                                <w:sz w:val="18"/>
                              </w:rPr>
                              <w:t>religious and non-religious worldviews</w:t>
                            </w:r>
                            <w:r>
                              <w:rPr>
                                <w:sz w:val="18"/>
                              </w:rPr>
                              <w:t xml:space="preserve"> to</w:t>
                            </w:r>
                            <w:r w:rsidRPr="00E90571">
                              <w:rPr>
                                <w:sz w:val="18"/>
                              </w:rPr>
                              <w:t xml:space="preserve"> </w:t>
                            </w:r>
                            <w:r>
                              <w:rPr>
                                <w:sz w:val="18"/>
                              </w:rPr>
                              <w:t xml:space="preserve">important </w:t>
                            </w:r>
                            <w:r w:rsidRPr="00E90571">
                              <w:rPr>
                                <w:sz w:val="18"/>
                              </w:rPr>
                              <w:t>questions and experiences of life</w:t>
                            </w:r>
                            <w:r>
                              <w:rPr>
                                <w:sz w:val="18"/>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DC2E6" id="AutoShape 6" o:spid="_x0000_s1027" type="#_x0000_t15" style="position:absolute;margin-left:-53.85pt;margin-top:14.15pt;width:539.25pt;height:4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" adj="17735" fillcolor="#fde9d9 [665]" strokecolor="#e36c0a [2409]" strokeweight="1.5pt">
                <v:shadow on="t" opacity="22938f" mv:blur="38100f" offset="0,2pt"/>
                <v:textbox inset=",7.2pt,,7.2pt">
                  <w:txbxContent>
                    <w:p w14:paraId="3B260B87" w14:textId="77777777" w:rsidR="00F01B9A" w:rsidRPr="00E90571" w:rsidRDefault="00F01B9A" w:rsidP="00204A78">
                      <w:pPr>
                        <w:pStyle w:val="ListParagraph"/>
                        <w:numPr>
                          <w:ilvl w:val="0"/>
                          <w:numId w:val="7"/>
                        </w:numPr>
                        <w:rPr>
                          <w:sz w:val="18"/>
                        </w:rPr>
                      </w:pPr>
                      <w:r w:rsidRPr="00E90571">
                        <w:rPr>
                          <w:sz w:val="18"/>
                        </w:rPr>
                        <w:t xml:space="preserve">increasing the range and accuracy of investigative and evaluative skills, and advancing their ability to select and apply their knowledge and understanding </w:t>
                      </w:r>
                      <w:r>
                        <w:rPr>
                          <w:sz w:val="18"/>
                        </w:rPr>
                        <w:t xml:space="preserve">of </w:t>
                      </w:r>
                      <w:r w:rsidRPr="00EA12BC">
                        <w:rPr>
                          <w:sz w:val="18"/>
                        </w:rPr>
                        <w:t>religious and non-religious worldviews</w:t>
                      </w:r>
                      <w:r>
                        <w:rPr>
                          <w:sz w:val="18"/>
                        </w:rPr>
                        <w:t xml:space="preserve"> to</w:t>
                      </w:r>
                      <w:r w:rsidRPr="00E90571">
                        <w:rPr>
                          <w:sz w:val="18"/>
                        </w:rPr>
                        <w:t xml:space="preserve"> </w:t>
                      </w:r>
                      <w:r>
                        <w:rPr>
                          <w:sz w:val="18"/>
                        </w:rPr>
                        <w:t xml:space="preserve">important </w:t>
                      </w:r>
                      <w:r w:rsidRPr="00E90571">
                        <w:rPr>
                          <w:sz w:val="18"/>
                        </w:rPr>
                        <w:t>questions and experiences of life</w:t>
                      </w:r>
                      <w:r>
                        <w:rPr>
                          <w:sz w:val="18"/>
                        </w:rPr>
                        <w:t>.</w:t>
                      </w:r>
                    </w:p>
                  </w:txbxContent>
                </v:textbox>
                <w10:wrap type="tight"/>
              </v:shape>
            </w:pict>
          </mc:Fallback>
        </mc:AlternateContent>
      </w:r>
    </w:p>
    <w:tbl>
      <w:tblPr>
        <w:tblStyle w:val="TableGrid"/>
        <w:tblW w:w="10915" w:type="dxa"/>
        <w:tblInd w:w="-1026" w:type="dxa"/>
        <w:tblLook w:val="00A0" w:firstRow="1" w:lastRow="0" w:firstColumn="1" w:lastColumn="0" w:noHBand="0" w:noVBand="0"/>
      </w:tblPr>
      <w:tblGrid>
        <w:gridCol w:w="2183"/>
        <w:gridCol w:w="2183"/>
        <w:gridCol w:w="2183"/>
        <w:gridCol w:w="2183"/>
        <w:gridCol w:w="2183"/>
      </w:tblGrid>
      <w:tr w:rsidR="001D3E1C" w:rsidRPr="00B1700F" w14:paraId="25D47A21" w14:textId="77777777">
        <w:tc>
          <w:tcPr>
            <w:tcW w:w="10915" w:type="dxa"/>
            <w:gridSpan w:val="5"/>
          </w:tcPr>
          <w:p w14:paraId="74D4E14F" w14:textId="77777777" w:rsidR="001D3E1C" w:rsidRPr="00B1700F" w:rsidRDefault="00B83034" w:rsidP="00E90571">
            <w:pPr>
              <w:rPr>
                <w:b/>
                <w:sz w:val="20"/>
              </w:rPr>
            </w:pPr>
            <w:r w:rsidRPr="00B1700F">
              <w:rPr>
                <w:b/>
                <w:sz w:val="20"/>
              </w:rPr>
              <w:t>Expectations. Pupils:</w:t>
            </w:r>
          </w:p>
        </w:tc>
      </w:tr>
      <w:tr w:rsidR="001D3E1C" w:rsidRPr="00B1700F" w14:paraId="65483793" w14:textId="77777777">
        <w:tc>
          <w:tcPr>
            <w:tcW w:w="2183" w:type="dxa"/>
          </w:tcPr>
          <w:p w14:paraId="635E0327" w14:textId="77777777" w:rsidR="001D3E1C" w:rsidRPr="00B1700F" w:rsidRDefault="001D3E1C" w:rsidP="00E90571">
            <w:pPr>
              <w:rPr>
                <w:b/>
                <w:sz w:val="20"/>
              </w:rPr>
            </w:pPr>
            <w:r w:rsidRPr="00B1700F">
              <w:rPr>
                <w:b/>
                <w:sz w:val="20"/>
              </w:rPr>
              <w:t>by age 7</w:t>
            </w:r>
          </w:p>
        </w:tc>
        <w:tc>
          <w:tcPr>
            <w:tcW w:w="2183" w:type="dxa"/>
          </w:tcPr>
          <w:p w14:paraId="28ABCDBB" w14:textId="77777777" w:rsidR="001D3E1C" w:rsidRPr="00B1700F" w:rsidRDefault="001D3E1C" w:rsidP="00E90571">
            <w:pPr>
              <w:rPr>
                <w:b/>
                <w:sz w:val="20"/>
              </w:rPr>
            </w:pPr>
            <w:r w:rsidRPr="00B1700F">
              <w:rPr>
                <w:b/>
                <w:sz w:val="20"/>
              </w:rPr>
              <w:t>by age 9</w:t>
            </w:r>
          </w:p>
        </w:tc>
        <w:tc>
          <w:tcPr>
            <w:tcW w:w="2183" w:type="dxa"/>
          </w:tcPr>
          <w:p w14:paraId="62003B40" w14:textId="77777777" w:rsidR="001D3E1C" w:rsidRPr="00B1700F" w:rsidRDefault="001D3E1C" w:rsidP="00E90571">
            <w:pPr>
              <w:rPr>
                <w:b/>
                <w:sz w:val="20"/>
              </w:rPr>
            </w:pPr>
            <w:r w:rsidRPr="00B1700F">
              <w:rPr>
                <w:b/>
                <w:sz w:val="20"/>
              </w:rPr>
              <w:t>by age 11</w:t>
            </w:r>
          </w:p>
        </w:tc>
        <w:tc>
          <w:tcPr>
            <w:tcW w:w="2183" w:type="dxa"/>
          </w:tcPr>
          <w:p w14:paraId="3DEDE88E" w14:textId="77777777" w:rsidR="001D3E1C" w:rsidRPr="00B1700F" w:rsidRDefault="001D3E1C" w:rsidP="00E90571">
            <w:pPr>
              <w:rPr>
                <w:b/>
                <w:sz w:val="20"/>
              </w:rPr>
            </w:pPr>
            <w:r w:rsidRPr="00B1700F">
              <w:rPr>
                <w:b/>
                <w:sz w:val="20"/>
              </w:rPr>
              <w:t>by age 14</w:t>
            </w:r>
          </w:p>
        </w:tc>
        <w:tc>
          <w:tcPr>
            <w:tcW w:w="2183" w:type="dxa"/>
          </w:tcPr>
          <w:p w14:paraId="6AFF7569" w14:textId="77777777" w:rsidR="001D3E1C" w:rsidRPr="00B1700F" w:rsidRDefault="001D3E1C" w:rsidP="00E90571">
            <w:pPr>
              <w:rPr>
                <w:b/>
                <w:sz w:val="20"/>
              </w:rPr>
            </w:pPr>
            <w:r w:rsidRPr="00B1700F">
              <w:rPr>
                <w:b/>
                <w:sz w:val="20"/>
              </w:rPr>
              <w:t>by age 16</w:t>
            </w:r>
          </w:p>
        </w:tc>
      </w:tr>
      <w:tr w:rsidR="001D3E1C" w:rsidRPr="00B1700F" w14:paraId="18850FDC" w14:textId="77777777">
        <w:tc>
          <w:tcPr>
            <w:tcW w:w="2183" w:type="dxa"/>
          </w:tcPr>
          <w:p w14:paraId="1E88FB1D" w14:textId="77777777" w:rsidR="001D3E1C" w:rsidRPr="00B1700F" w:rsidRDefault="005B5DF4" w:rsidP="00E90571">
            <w:pPr>
              <w:rPr>
                <w:sz w:val="18"/>
              </w:rPr>
            </w:pPr>
            <w:r>
              <w:rPr>
                <w:sz w:val="18"/>
              </w:rPr>
              <w:t xml:space="preserve">investigate </w:t>
            </w:r>
            <w:r w:rsidR="005C4F9B">
              <w:rPr>
                <w:sz w:val="18"/>
              </w:rPr>
              <w:t xml:space="preserve">features of </w:t>
            </w:r>
            <w:r>
              <w:rPr>
                <w:sz w:val="18"/>
              </w:rPr>
              <w:t xml:space="preserve">religious and non-religious worldviews by </w:t>
            </w:r>
            <w:r w:rsidR="004B46C0" w:rsidRPr="00B1700F">
              <w:rPr>
                <w:sz w:val="18"/>
              </w:rPr>
              <w:t xml:space="preserve">asking their own questions about </w:t>
            </w:r>
            <w:r w:rsidR="005C4F9B">
              <w:rPr>
                <w:sz w:val="18"/>
              </w:rPr>
              <w:t>them; t</w:t>
            </w:r>
            <w:r w:rsidRPr="00B1700F">
              <w:rPr>
                <w:sz w:val="18"/>
              </w:rPr>
              <w:t>alk about what is important to them and to other p</w:t>
            </w:r>
            <w:r w:rsidR="005C4F9B">
              <w:rPr>
                <w:sz w:val="18"/>
              </w:rPr>
              <w:t>eople with respect for feelings and provide</w:t>
            </w:r>
            <w:r w:rsidR="004B46C0" w:rsidRPr="00B1700F">
              <w:rPr>
                <w:sz w:val="18"/>
              </w:rPr>
              <w:t xml:space="preserve"> a good reason for the views they have and the connections they make.</w:t>
            </w:r>
          </w:p>
        </w:tc>
        <w:tc>
          <w:tcPr>
            <w:tcW w:w="2183" w:type="dxa"/>
          </w:tcPr>
          <w:p w14:paraId="081652EB" w14:textId="77777777" w:rsidR="001D3E1C" w:rsidRPr="00B1700F" w:rsidRDefault="005C4F9B" w:rsidP="00E90571">
            <w:pPr>
              <w:rPr>
                <w:sz w:val="18"/>
              </w:rPr>
            </w:pPr>
            <w:r>
              <w:rPr>
                <w:sz w:val="18"/>
              </w:rPr>
              <w:t>investigate different ideas about God and humanity; ask important questions about the practice of faith and compare different possible answers; express their own ideas about how to lead a good life, recognising that other</w:t>
            </w:r>
            <w:r w:rsidR="00F14619">
              <w:rPr>
                <w:sz w:val="18"/>
              </w:rPr>
              <w:t>s</w:t>
            </w:r>
            <w:r>
              <w:rPr>
                <w:sz w:val="18"/>
              </w:rPr>
              <w:t xml:space="preserve"> may think differently, and provide good reasons for the views they have and the connections they make.</w:t>
            </w:r>
          </w:p>
        </w:tc>
        <w:tc>
          <w:tcPr>
            <w:tcW w:w="2183" w:type="dxa"/>
          </w:tcPr>
          <w:p w14:paraId="5B77AA81" w14:textId="77777777" w:rsidR="001D3E1C" w:rsidRPr="00B1700F" w:rsidRDefault="008C69AD" w:rsidP="00562DD2">
            <w:pPr>
              <w:rPr>
                <w:sz w:val="18"/>
              </w:rPr>
            </w:pPr>
            <w:r>
              <w:rPr>
                <w:sz w:val="18"/>
              </w:rPr>
              <w:t xml:space="preserve">investigate and make links between some </w:t>
            </w:r>
            <w:r w:rsidR="007E36C2">
              <w:rPr>
                <w:sz w:val="18"/>
              </w:rPr>
              <w:t>stories</w:t>
            </w:r>
            <w:r>
              <w:rPr>
                <w:sz w:val="18"/>
              </w:rPr>
              <w:t xml:space="preserve"> and symbols from religious and non-religious worldviews and their guidance on how to live a good life; describe </w:t>
            </w:r>
            <w:r w:rsidR="00562DD2">
              <w:rPr>
                <w:sz w:val="18"/>
              </w:rPr>
              <w:t xml:space="preserve">and compare how key events are </w:t>
            </w:r>
            <w:r>
              <w:rPr>
                <w:sz w:val="18"/>
              </w:rPr>
              <w:t>remembered and/or celebrated in different traditions and how people may demonstrate their commitment to such traditions, providing good reasons for the views they have and the connections they make</w:t>
            </w:r>
            <w:r w:rsidR="00F14619">
              <w:rPr>
                <w:sz w:val="18"/>
              </w:rPr>
              <w:t xml:space="preserve"> </w:t>
            </w:r>
            <w:r w:rsidR="007B4701">
              <w:rPr>
                <w:sz w:val="18"/>
              </w:rPr>
              <w:t>whilst</w:t>
            </w:r>
            <w:r w:rsidR="00F14619">
              <w:rPr>
                <w:sz w:val="18"/>
              </w:rPr>
              <w:t xml:space="preserve"> recognising that others may think differently.</w:t>
            </w:r>
          </w:p>
        </w:tc>
        <w:tc>
          <w:tcPr>
            <w:tcW w:w="2183" w:type="dxa"/>
          </w:tcPr>
          <w:p w14:paraId="18D50C5B" w14:textId="77777777" w:rsidR="001D3E1C" w:rsidRPr="00B1700F" w:rsidRDefault="000A45C6" w:rsidP="00E90571">
            <w:pPr>
              <w:rPr>
                <w:sz w:val="18"/>
              </w:rPr>
            </w:pPr>
            <w:r>
              <w:rPr>
                <w:sz w:val="18"/>
              </w:rPr>
              <w:t>investigate</w:t>
            </w:r>
            <w:r w:rsidR="006E19D2" w:rsidRPr="00B1700F">
              <w:rPr>
                <w:sz w:val="18"/>
              </w:rPr>
              <w:t xml:space="preserve"> different view</w:t>
            </w:r>
            <w:r w:rsidR="00672599" w:rsidRPr="00B1700F">
              <w:rPr>
                <w:sz w:val="18"/>
              </w:rPr>
              <w:t>s</w:t>
            </w:r>
            <w:r w:rsidR="006E19D2" w:rsidRPr="00B1700F">
              <w:rPr>
                <w:sz w:val="18"/>
              </w:rPr>
              <w:t xml:space="preserve"> on how faith may play a vital part in people’s </w:t>
            </w:r>
            <w:r w:rsidR="00283DE4" w:rsidRPr="00B1700F">
              <w:rPr>
                <w:sz w:val="18"/>
              </w:rPr>
              <w:t>lives</w:t>
            </w:r>
            <w:r w:rsidR="00B340C0">
              <w:rPr>
                <w:sz w:val="18"/>
              </w:rPr>
              <w:t xml:space="preserve"> and identity</w:t>
            </w:r>
            <w:r w:rsidR="006E19D2" w:rsidRPr="00B1700F">
              <w:rPr>
                <w:sz w:val="18"/>
              </w:rPr>
              <w:t xml:space="preserve">, </w:t>
            </w:r>
            <w:r>
              <w:rPr>
                <w:sz w:val="18"/>
              </w:rPr>
              <w:t>recognising a diversity of</w:t>
            </w:r>
            <w:r w:rsidR="006E19D2" w:rsidRPr="00B1700F">
              <w:rPr>
                <w:sz w:val="18"/>
              </w:rPr>
              <w:t xml:space="preserve"> views on the place of </w:t>
            </w:r>
            <w:r w:rsidR="00283DE4" w:rsidRPr="00B1700F">
              <w:rPr>
                <w:sz w:val="18"/>
              </w:rPr>
              <w:t xml:space="preserve">religion in </w:t>
            </w:r>
            <w:r w:rsidR="00F14619">
              <w:rPr>
                <w:sz w:val="18"/>
              </w:rPr>
              <w:t xml:space="preserve">the media and wider </w:t>
            </w:r>
            <w:r w:rsidR="00283DE4" w:rsidRPr="00B1700F">
              <w:rPr>
                <w:sz w:val="18"/>
              </w:rPr>
              <w:t>public life</w:t>
            </w:r>
            <w:r w:rsidR="00B340C0">
              <w:rPr>
                <w:sz w:val="18"/>
              </w:rPr>
              <w:t>;</w:t>
            </w:r>
            <w:r w:rsidR="006E19D2" w:rsidRPr="00B1700F">
              <w:rPr>
                <w:sz w:val="18"/>
              </w:rPr>
              <w:t xml:space="preserve"> </w:t>
            </w:r>
            <w:r w:rsidR="00B340C0">
              <w:rPr>
                <w:sz w:val="18"/>
              </w:rPr>
              <w:t xml:space="preserve">ask questions about the meaning and purposes </w:t>
            </w:r>
            <w:r w:rsidR="006E19D2" w:rsidRPr="00B1700F">
              <w:rPr>
                <w:sz w:val="18"/>
              </w:rPr>
              <w:t>of religion and suggest answers</w:t>
            </w:r>
            <w:r w:rsidR="00B340C0">
              <w:rPr>
                <w:sz w:val="18"/>
              </w:rPr>
              <w:t xml:space="preserve"> in relation to the search for truth; </w:t>
            </w:r>
            <w:r w:rsidR="006E19D2" w:rsidRPr="00B1700F">
              <w:rPr>
                <w:sz w:val="18"/>
              </w:rPr>
              <w:t>use reasoning and examples to express insights into the relationship</w:t>
            </w:r>
            <w:r w:rsidR="00263829">
              <w:rPr>
                <w:sz w:val="18"/>
              </w:rPr>
              <w:t>s</w:t>
            </w:r>
            <w:r w:rsidR="006E19D2" w:rsidRPr="00B1700F">
              <w:rPr>
                <w:sz w:val="18"/>
              </w:rPr>
              <w:t xml:space="preserve"> between </w:t>
            </w:r>
            <w:r w:rsidR="00263829">
              <w:rPr>
                <w:sz w:val="18"/>
              </w:rPr>
              <w:t xml:space="preserve">beliefs, </w:t>
            </w:r>
            <w:r w:rsidR="00F14619">
              <w:rPr>
                <w:sz w:val="18"/>
              </w:rPr>
              <w:t>teachings and ethical issues</w:t>
            </w:r>
            <w:r w:rsidR="00E90571">
              <w:rPr>
                <w:sz w:val="18"/>
              </w:rPr>
              <w:t xml:space="preserve"> whilst </w:t>
            </w:r>
            <w:r w:rsidR="002B74F4">
              <w:rPr>
                <w:sz w:val="18"/>
              </w:rPr>
              <w:t>recognising that others may think differently</w:t>
            </w:r>
            <w:r w:rsidR="00F14619">
              <w:rPr>
                <w:sz w:val="18"/>
              </w:rPr>
              <w:t>.</w:t>
            </w:r>
          </w:p>
        </w:tc>
        <w:tc>
          <w:tcPr>
            <w:tcW w:w="2183" w:type="dxa"/>
          </w:tcPr>
          <w:p w14:paraId="4047AB57" w14:textId="77777777" w:rsidR="001D3E1C" w:rsidRPr="00E90571" w:rsidRDefault="002B74F4" w:rsidP="005E3B97">
            <w:pPr>
              <w:autoSpaceDE w:val="0"/>
              <w:autoSpaceDN w:val="0"/>
              <w:adjustRightInd w:val="0"/>
              <w:rPr>
                <w:sz w:val="18"/>
                <w:szCs w:val="18"/>
              </w:rPr>
            </w:pPr>
            <w:r w:rsidRPr="00E90571">
              <w:rPr>
                <w:sz w:val="18"/>
                <w:szCs w:val="18"/>
              </w:rPr>
              <w:t xml:space="preserve">plan and undertake independent enquiry in which skills, knowledge and understanding are applied to investigate  questions arising from their study of religious and non-religious worldviews; </w:t>
            </w:r>
            <w:r w:rsidR="007B4701" w:rsidRPr="00E90571">
              <w:rPr>
                <w:sz w:val="18"/>
                <w:szCs w:val="18"/>
              </w:rPr>
              <w:t>use</w:t>
            </w:r>
            <w:r w:rsidRPr="00E90571">
              <w:rPr>
                <w:sz w:val="18"/>
                <w:szCs w:val="18"/>
              </w:rPr>
              <w:t xml:space="preserve"> a range of intellectual and communication skills, including the formulation of arguments, </w:t>
            </w:r>
            <w:r w:rsidR="007B4701" w:rsidRPr="00E90571">
              <w:rPr>
                <w:sz w:val="18"/>
                <w:szCs w:val="18"/>
              </w:rPr>
              <w:t>and some</w:t>
            </w:r>
            <w:r w:rsidRPr="00E90571">
              <w:rPr>
                <w:sz w:val="18"/>
                <w:szCs w:val="18"/>
              </w:rPr>
              <w:t xml:space="preserve"> synthesis and critical evaluation of evidence</w:t>
            </w:r>
            <w:r w:rsidR="007B4701" w:rsidRPr="00E90571">
              <w:rPr>
                <w:sz w:val="18"/>
                <w:szCs w:val="18"/>
              </w:rPr>
              <w:t xml:space="preserve">; </w:t>
            </w:r>
            <w:r w:rsidRPr="00E90571">
              <w:rPr>
                <w:sz w:val="18"/>
                <w:szCs w:val="18"/>
              </w:rPr>
              <w:t xml:space="preserve">express </w:t>
            </w:r>
            <w:r w:rsidR="005E3B97">
              <w:rPr>
                <w:sz w:val="18"/>
                <w:szCs w:val="18"/>
              </w:rPr>
              <w:t>insights into</w:t>
            </w:r>
            <w:r w:rsidR="00323E61">
              <w:rPr>
                <w:sz w:val="18"/>
                <w:szCs w:val="18"/>
              </w:rPr>
              <w:t xml:space="preserve"> the significance and influence of </w:t>
            </w:r>
            <w:r w:rsidR="005E3B97">
              <w:rPr>
                <w:sz w:val="18"/>
                <w:szCs w:val="18"/>
              </w:rPr>
              <w:t>different perspectives</w:t>
            </w:r>
            <w:r w:rsidRPr="00E90571">
              <w:rPr>
                <w:sz w:val="18"/>
                <w:szCs w:val="18"/>
              </w:rPr>
              <w:t xml:space="preserve"> whilst recognising that others may think differently.</w:t>
            </w:r>
          </w:p>
        </w:tc>
      </w:tr>
    </w:tbl>
    <w:p w14:paraId="43BE29F0" w14:textId="77777777" w:rsidR="006144F5" w:rsidRPr="007A1DC1" w:rsidRDefault="006144F5" w:rsidP="00432DBA">
      <w:pPr>
        <w:rPr>
          <w:sz w:val="16"/>
        </w:rPr>
      </w:pPr>
    </w:p>
    <w:sectPr w:rsidR="006144F5" w:rsidRPr="007A1DC1" w:rsidSect="00B340C0">
      <w:footerReference w:type="even" r:id="rId8"/>
      <w:footerReference w:type="default" r:id="rId9"/>
      <w:type w:val="continuous"/>
      <w:pgSz w:w="11900" w:h="16840"/>
      <w:pgMar w:top="851" w:right="1531" w:bottom="851" w:left="1531"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97787A" w14:textId="77777777" w:rsidR="005F3ECA" w:rsidRDefault="005F3ECA">
      <w:r>
        <w:separator/>
      </w:r>
    </w:p>
  </w:endnote>
  <w:endnote w:type="continuationSeparator" w:id="0">
    <w:p w14:paraId="01CA70D5" w14:textId="77777777" w:rsidR="005F3ECA" w:rsidRDefault="005F3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ＭＳ ゴシック">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4DA86C" w14:textId="77777777" w:rsidR="00F01B9A" w:rsidRDefault="00F01B9A" w:rsidP="00BA0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431951" w14:textId="77777777" w:rsidR="00F01B9A" w:rsidRDefault="00F01B9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67BC4" w14:textId="77777777" w:rsidR="00F01B9A" w:rsidRDefault="00F01B9A" w:rsidP="00BA0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F3ECA">
      <w:rPr>
        <w:rStyle w:val="PageNumber"/>
        <w:noProof/>
      </w:rPr>
      <w:t>1</w:t>
    </w:r>
    <w:r>
      <w:rPr>
        <w:rStyle w:val="PageNumber"/>
      </w:rPr>
      <w:fldChar w:fldCharType="end"/>
    </w:r>
  </w:p>
  <w:p w14:paraId="4846DF47" w14:textId="77777777" w:rsidR="00F01B9A" w:rsidRDefault="00F01B9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B1D2E4" w14:textId="77777777" w:rsidR="005F3ECA" w:rsidRDefault="005F3ECA">
      <w:r>
        <w:separator/>
      </w:r>
    </w:p>
  </w:footnote>
  <w:footnote w:type="continuationSeparator" w:id="0">
    <w:p w14:paraId="71AF3381" w14:textId="77777777" w:rsidR="005F3ECA" w:rsidRDefault="005F3EC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F7420"/>
    <w:multiLevelType w:val="hybridMultilevel"/>
    <w:tmpl w:val="73982308"/>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1C157E"/>
    <w:multiLevelType w:val="hybridMultilevel"/>
    <w:tmpl w:val="4B987A80"/>
    <w:lvl w:ilvl="0" w:tplc="241CD304">
      <w:start w:val="1"/>
      <w:numFmt w:val="bullet"/>
      <w:lvlText w:val=""/>
      <w:lvlJc w:val="left"/>
      <w:pPr>
        <w:tabs>
          <w:tab w:val="num" w:pos="357"/>
        </w:tabs>
        <w:ind w:left="357" w:hanging="357"/>
      </w:pPr>
      <w:rPr>
        <w:rFonts w:ascii="Symbol" w:hAnsi="Symbol" w:hint="default"/>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0415B7"/>
    <w:multiLevelType w:val="hybridMultilevel"/>
    <w:tmpl w:val="571A1014"/>
    <w:lvl w:ilvl="0" w:tplc="1C1A900C">
      <w:start w:val="1"/>
      <w:numFmt w:val="bullet"/>
      <w:pStyle w:val="Verdanablueitalic"/>
      <w:lvlText w:val=""/>
      <w:lvlJc w:val="left"/>
      <w:pPr>
        <w:tabs>
          <w:tab w:val="num" w:pos="397"/>
        </w:tabs>
        <w:ind w:left="39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135874"/>
    <w:multiLevelType w:val="hybridMultilevel"/>
    <w:tmpl w:val="4B2402DA"/>
    <w:lvl w:ilvl="0" w:tplc="628AC930">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92A4D"/>
    <w:multiLevelType w:val="hybridMultilevel"/>
    <w:tmpl w:val="7334166E"/>
    <w:lvl w:ilvl="0" w:tplc="EA64A226">
      <w:start w:val="1"/>
      <w:numFmt w:val="bullet"/>
      <w:lvlText w:val=""/>
      <w:lvlJc w:val="left"/>
      <w:pPr>
        <w:tabs>
          <w:tab w:val="num" w:pos="357"/>
        </w:tabs>
        <w:ind w:left="357" w:hanging="357"/>
      </w:pPr>
      <w:rPr>
        <w:rFonts w:ascii="Wingdings" w:hAnsi="Wingdings" w:hint="default"/>
        <w:color w:val="auto"/>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0D2015"/>
    <w:multiLevelType w:val="hybridMultilevel"/>
    <w:tmpl w:val="00E83E62"/>
    <w:lvl w:ilvl="0" w:tplc="EA64A226">
      <w:start w:val="1"/>
      <w:numFmt w:val="bullet"/>
      <w:lvlText w:val=""/>
      <w:lvlJc w:val="left"/>
      <w:pPr>
        <w:tabs>
          <w:tab w:val="num" w:pos="357"/>
        </w:tabs>
        <w:ind w:left="357" w:hanging="357"/>
      </w:pPr>
      <w:rPr>
        <w:rFonts w:ascii="Wingdings" w:hAnsi="Wingdings" w:hint="default"/>
        <w:color w:val="auto"/>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2C3018"/>
    <w:multiLevelType w:val="hybridMultilevel"/>
    <w:tmpl w:val="99FAAA50"/>
    <w:lvl w:ilvl="0" w:tplc="628AC930">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B501FE"/>
    <w:multiLevelType w:val="multilevel"/>
    <w:tmpl w:val="0409001F"/>
    <w:styleLink w:val="111111"/>
    <w:lvl w:ilvl="0">
      <w:start w:val="1"/>
      <w:numFmt w:val="decimal"/>
      <w:lvlText w:val="%1."/>
      <w:lvlJc w:val="left"/>
      <w:pPr>
        <w:ind w:left="360" w:hanging="360"/>
      </w:pPr>
      <w:rPr>
        <w:rFonts w:ascii="Arial" w:hAnsi="Arial"/>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A2459E4"/>
    <w:multiLevelType w:val="hybridMultilevel"/>
    <w:tmpl w:val="AA6ECB08"/>
    <w:lvl w:ilvl="0" w:tplc="628AC930">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364F1A"/>
    <w:multiLevelType w:val="hybridMultilevel"/>
    <w:tmpl w:val="A10241E2"/>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17B6E40"/>
    <w:multiLevelType w:val="hybridMultilevel"/>
    <w:tmpl w:val="13D29DA4"/>
    <w:lvl w:ilvl="0" w:tplc="E7461A9E">
      <w:start w:val="1"/>
      <w:numFmt w:val="bullet"/>
      <w:pStyle w:val="Style1"/>
      <w:lvlText w:val=""/>
      <w:lvlJc w:val="left"/>
      <w:pPr>
        <w:tabs>
          <w:tab w:val="num" w:pos="397"/>
        </w:tabs>
        <w:ind w:left="39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DA07B6"/>
    <w:multiLevelType w:val="hybridMultilevel"/>
    <w:tmpl w:val="F1E2127C"/>
    <w:lvl w:ilvl="0" w:tplc="EA64A226">
      <w:start w:val="1"/>
      <w:numFmt w:val="bullet"/>
      <w:lvlText w:val=""/>
      <w:lvlJc w:val="left"/>
      <w:pPr>
        <w:tabs>
          <w:tab w:val="num" w:pos="357"/>
        </w:tabs>
        <w:ind w:left="357" w:hanging="357"/>
      </w:pPr>
      <w:rPr>
        <w:rFonts w:ascii="Wingdings" w:hAnsi="Wingdings" w:hint="default"/>
        <w:color w:val="auto"/>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005CBB"/>
    <w:multiLevelType w:val="hybridMultilevel"/>
    <w:tmpl w:val="795A0EDA"/>
    <w:lvl w:ilvl="0" w:tplc="58202A70">
      <w:start w:val="1"/>
      <w:numFmt w:val="lowerLetter"/>
      <w:lvlText w:val="%1."/>
      <w:lvlJc w:val="left"/>
      <w:pPr>
        <w:tabs>
          <w:tab w:val="num" w:pos="357"/>
        </w:tabs>
        <w:ind w:left="35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9A20DB"/>
    <w:multiLevelType w:val="hybridMultilevel"/>
    <w:tmpl w:val="6E4E1438"/>
    <w:lvl w:ilvl="0" w:tplc="EA64A226">
      <w:start w:val="1"/>
      <w:numFmt w:val="bullet"/>
      <w:lvlText w:val=""/>
      <w:lvlJc w:val="left"/>
      <w:pPr>
        <w:tabs>
          <w:tab w:val="num" w:pos="357"/>
        </w:tabs>
        <w:ind w:left="357" w:hanging="357"/>
      </w:pPr>
      <w:rPr>
        <w:rFonts w:ascii="Wingdings" w:hAnsi="Wingdings" w:hint="default"/>
        <w:color w:val="auto"/>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3514A9"/>
    <w:multiLevelType w:val="hybridMultilevel"/>
    <w:tmpl w:val="89449C78"/>
    <w:lvl w:ilvl="0" w:tplc="58202A70">
      <w:start w:val="1"/>
      <w:numFmt w:val="lowerLetter"/>
      <w:lvlText w:val="%1."/>
      <w:lvlJc w:val="left"/>
      <w:pPr>
        <w:tabs>
          <w:tab w:val="num" w:pos="357"/>
        </w:tabs>
        <w:ind w:left="357" w:hanging="357"/>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431609A"/>
    <w:multiLevelType w:val="hybridMultilevel"/>
    <w:tmpl w:val="7F903E34"/>
    <w:lvl w:ilvl="0" w:tplc="C130E046">
      <w:start w:val="1"/>
      <w:numFmt w:val="bullet"/>
      <w:lvlText w:val=""/>
      <w:lvlJc w:val="left"/>
      <w:pPr>
        <w:tabs>
          <w:tab w:val="num" w:pos="273"/>
        </w:tabs>
        <w:ind w:left="273" w:hanging="227"/>
      </w:pPr>
      <w:rPr>
        <w:rFonts w:ascii="Symbol" w:hAnsi="Symbol" w:hint="default"/>
      </w:rPr>
    </w:lvl>
    <w:lvl w:ilvl="1" w:tplc="04090003" w:tentative="1">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6">
    <w:nsid w:val="4DF44546"/>
    <w:multiLevelType w:val="hybridMultilevel"/>
    <w:tmpl w:val="A3D83650"/>
    <w:lvl w:ilvl="0" w:tplc="C130E046">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C27CEC"/>
    <w:multiLevelType w:val="hybridMultilevel"/>
    <w:tmpl w:val="CBBC9D12"/>
    <w:lvl w:ilvl="0" w:tplc="57641314">
      <w:start w:val="1"/>
      <w:numFmt w:val="bullet"/>
      <w:pStyle w:val="ListParagraph1"/>
      <w:lvlText w:val=""/>
      <w:lvlJc w:val="left"/>
      <w:pPr>
        <w:tabs>
          <w:tab w:val="num" w:pos="397"/>
        </w:tabs>
        <w:ind w:left="39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6C4B70"/>
    <w:multiLevelType w:val="hybridMultilevel"/>
    <w:tmpl w:val="B15CC28E"/>
    <w:lvl w:ilvl="0" w:tplc="EA64A226">
      <w:start w:val="1"/>
      <w:numFmt w:val="bullet"/>
      <w:lvlText w:val=""/>
      <w:lvlJc w:val="left"/>
      <w:pPr>
        <w:tabs>
          <w:tab w:val="num" w:pos="357"/>
        </w:tabs>
        <w:ind w:left="357" w:hanging="357"/>
      </w:pPr>
      <w:rPr>
        <w:rFonts w:ascii="Wingdings" w:hAnsi="Wingdings" w:hint="default"/>
        <w:color w:val="auto"/>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B36F87"/>
    <w:multiLevelType w:val="hybridMultilevel"/>
    <w:tmpl w:val="9E023B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A2B390F"/>
    <w:multiLevelType w:val="hybridMultilevel"/>
    <w:tmpl w:val="76DA0160"/>
    <w:lvl w:ilvl="0" w:tplc="C130E046">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B36415"/>
    <w:multiLevelType w:val="hybridMultilevel"/>
    <w:tmpl w:val="6C5EC5B8"/>
    <w:lvl w:ilvl="0" w:tplc="1482FCF4">
      <w:start w:val="1"/>
      <w:numFmt w:val="bullet"/>
      <w:pStyle w:val="ListParagraph"/>
      <w:lvlText w:val=""/>
      <w:lvlJc w:val="left"/>
      <w:pPr>
        <w:tabs>
          <w:tab w:val="num" w:pos="1117"/>
        </w:tabs>
        <w:ind w:left="1117" w:hanging="397"/>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30303F2"/>
    <w:multiLevelType w:val="hybridMultilevel"/>
    <w:tmpl w:val="2B1AF926"/>
    <w:lvl w:ilvl="0" w:tplc="EA64A226">
      <w:start w:val="1"/>
      <w:numFmt w:val="bullet"/>
      <w:lvlText w:val=""/>
      <w:lvlJc w:val="left"/>
      <w:pPr>
        <w:tabs>
          <w:tab w:val="num" w:pos="357"/>
        </w:tabs>
        <w:ind w:left="357" w:hanging="357"/>
      </w:pPr>
      <w:rPr>
        <w:rFonts w:ascii="Wingdings" w:hAnsi="Wingdings" w:hint="default"/>
        <w:color w:val="auto"/>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36538B4"/>
    <w:multiLevelType w:val="hybridMultilevel"/>
    <w:tmpl w:val="0E9E09F8"/>
    <w:lvl w:ilvl="0" w:tplc="EA64A226">
      <w:start w:val="1"/>
      <w:numFmt w:val="bullet"/>
      <w:lvlText w:val=""/>
      <w:lvlJc w:val="left"/>
      <w:pPr>
        <w:tabs>
          <w:tab w:val="num" w:pos="357"/>
        </w:tabs>
        <w:ind w:left="357" w:hanging="357"/>
      </w:pPr>
      <w:rPr>
        <w:rFonts w:ascii="Wingdings" w:hAnsi="Wingdings" w:hint="default"/>
        <w:color w:val="auto"/>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BA951D3"/>
    <w:multiLevelType w:val="hybridMultilevel"/>
    <w:tmpl w:val="C7AA6D4A"/>
    <w:lvl w:ilvl="0" w:tplc="C130E046">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0"/>
  </w:num>
  <w:num w:numId="4">
    <w:abstractNumId w:val="7"/>
  </w:num>
  <w:num w:numId="5">
    <w:abstractNumId w:val="21"/>
  </w:num>
  <w:num w:numId="6">
    <w:abstractNumId w:val="3"/>
  </w:num>
  <w:num w:numId="7">
    <w:abstractNumId w:val="6"/>
  </w:num>
  <w:num w:numId="8">
    <w:abstractNumId w:val="5"/>
  </w:num>
  <w:num w:numId="9">
    <w:abstractNumId w:val="18"/>
  </w:num>
  <w:num w:numId="10">
    <w:abstractNumId w:val="13"/>
  </w:num>
  <w:num w:numId="11">
    <w:abstractNumId w:val="23"/>
  </w:num>
  <w:num w:numId="12">
    <w:abstractNumId w:val="4"/>
  </w:num>
  <w:num w:numId="13">
    <w:abstractNumId w:val="22"/>
  </w:num>
  <w:num w:numId="14">
    <w:abstractNumId w:val="11"/>
  </w:num>
  <w:num w:numId="15">
    <w:abstractNumId w:val="8"/>
  </w:num>
  <w:num w:numId="16">
    <w:abstractNumId w:val="19"/>
  </w:num>
  <w:num w:numId="17">
    <w:abstractNumId w:val="16"/>
  </w:num>
  <w:num w:numId="18">
    <w:abstractNumId w:val="12"/>
  </w:num>
  <w:num w:numId="19">
    <w:abstractNumId w:val="20"/>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15"/>
  </w:num>
  <w:num w:numId="23">
    <w:abstractNumId w:val="1"/>
  </w:num>
  <w:num w:numId="24">
    <w:abstractNumId w:val="0"/>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attachedTemplate r:id="rId1"/>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o:colormru v:ext="edit" colors="#e7f10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E08"/>
    <w:rsid w:val="00007317"/>
    <w:rsid w:val="00015099"/>
    <w:rsid w:val="000227E2"/>
    <w:rsid w:val="00042CF2"/>
    <w:rsid w:val="00046A02"/>
    <w:rsid w:val="00052296"/>
    <w:rsid w:val="0005696D"/>
    <w:rsid w:val="00074659"/>
    <w:rsid w:val="000A45C6"/>
    <w:rsid w:val="000E518E"/>
    <w:rsid w:val="00107A5B"/>
    <w:rsid w:val="001326A3"/>
    <w:rsid w:val="001426CF"/>
    <w:rsid w:val="00173DCE"/>
    <w:rsid w:val="001816E9"/>
    <w:rsid w:val="001830AA"/>
    <w:rsid w:val="001838CE"/>
    <w:rsid w:val="00195C84"/>
    <w:rsid w:val="001A2B61"/>
    <w:rsid w:val="001A3061"/>
    <w:rsid w:val="001D3E1C"/>
    <w:rsid w:val="00204A78"/>
    <w:rsid w:val="00223A6E"/>
    <w:rsid w:val="00232423"/>
    <w:rsid w:val="00242BB1"/>
    <w:rsid w:val="00251E08"/>
    <w:rsid w:val="00254113"/>
    <w:rsid w:val="002623F9"/>
    <w:rsid w:val="00263829"/>
    <w:rsid w:val="0027344C"/>
    <w:rsid w:val="0027595C"/>
    <w:rsid w:val="00283DE4"/>
    <w:rsid w:val="002A0A6A"/>
    <w:rsid w:val="002B74F4"/>
    <w:rsid w:val="002C5EE7"/>
    <w:rsid w:val="002E6AF7"/>
    <w:rsid w:val="00305BE7"/>
    <w:rsid w:val="00323E61"/>
    <w:rsid w:val="00343CDA"/>
    <w:rsid w:val="00351F0B"/>
    <w:rsid w:val="003541B4"/>
    <w:rsid w:val="00374AF9"/>
    <w:rsid w:val="00380CAB"/>
    <w:rsid w:val="003B2192"/>
    <w:rsid w:val="003B259F"/>
    <w:rsid w:val="003B5BA7"/>
    <w:rsid w:val="003E3B6F"/>
    <w:rsid w:val="004032D6"/>
    <w:rsid w:val="004204C7"/>
    <w:rsid w:val="0042644E"/>
    <w:rsid w:val="00426DD4"/>
    <w:rsid w:val="00427440"/>
    <w:rsid w:val="00432DBA"/>
    <w:rsid w:val="00444CAA"/>
    <w:rsid w:val="00457A23"/>
    <w:rsid w:val="004925B5"/>
    <w:rsid w:val="004B46C0"/>
    <w:rsid w:val="004C1772"/>
    <w:rsid w:val="004D16BF"/>
    <w:rsid w:val="004D29E3"/>
    <w:rsid w:val="004F0EA1"/>
    <w:rsid w:val="0050233C"/>
    <w:rsid w:val="00513E95"/>
    <w:rsid w:val="00514372"/>
    <w:rsid w:val="005452CC"/>
    <w:rsid w:val="00553131"/>
    <w:rsid w:val="00562DD2"/>
    <w:rsid w:val="005654A3"/>
    <w:rsid w:val="00574F0D"/>
    <w:rsid w:val="005823E2"/>
    <w:rsid w:val="005B5DF4"/>
    <w:rsid w:val="005C4F9B"/>
    <w:rsid w:val="005E3B97"/>
    <w:rsid w:val="005F3E83"/>
    <w:rsid w:val="005F3ECA"/>
    <w:rsid w:val="00605245"/>
    <w:rsid w:val="006144F5"/>
    <w:rsid w:val="006148AA"/>
    <w:rsid w:val="00644E0C"/>
    <w:rsid w:val="00672599"/>
    <w:rsid w:val="00673E40"/>
    <w:rsid w:val="00681CDC"/>
    <w:rsid w:val="00683B5E"/>
    <w:rsid w:val="006870F5"/>
    <w:rsid w:val="00687C9E"/>
    <w:rsid w:val="00690C3A"/>
    <w:rsid w:val="006A36A2"/>
    <w:rsid w:val="006B285A"/>
    <w:rsid w:val="006B7386"/>
    <w:rsid w:val="006C1DA0"/>
    <w:rsid w:val="006D0EF9"/>
    <w:rsid w:val="006D4CA9"/>
    <w:rsid w:val="006E19D2"/>
    <w:rsid w:val="006F0EF2"/>
    <w:rsid w:val="006F141F"/>
    <w:rsid w:val="0075508E"/>
    <w:rsid w:val="00762F0A"/>
    <w:rsid w:val="0076535E"/>
    <w:rsid w:val="00791EB6"/>
    <w:rsid w:val="007A1DC1"/>
    <w:rsid w:val="007B041A"/>
    <w:rsid w:val="007B4701"/>
    <w:rsid w:val="007E36C2"/>
    <w:rsid w:val="007E4A2D"/>
    <w:rsid w:val="008137F1"/>
    <w:rsid w:val="008637A6"/>
    <w:rsid w:val="00865890"/>
    <w:rsid w:val="00881FAB"/>
    <w:rsid w:val="0088474B"/>
    <w:rsid w:val="00897A6F"/>
    <w:rsid w:val="008B620A"/>
    <w:rsid w:val="008C4CA0"/>
    <w:rsid w:val="008C69AD"/>
    <w:rsid w:val="008D2A9E"/>
    <w:rsid w:val="008E547B"/>
    <w:rsid w:val="00907B52"/>
    <w:rsid w:val="00932421"/>
    <w:rsid w:val="009355B9"/>
    <w:rsid w:val="0094510C"/>
    <w:rsid w:val="00951AC0"/>
    <w:rsid w:val="00970487"/>
    <w:rsid w:val="00982E5B"/>
    <w:rsid w:val="009B6099"/>
    <w:rsid w:val="009C137A"/>
    <w:rsid w:val="009E18FC"/>
    <w:rsid w:val="009F3851"/>
    <w:rsid w:val="00A1089F"/>
    <w:rsid w:val="00A171BA"/>
    <w:rsid w:val="00A362B3"/>
    <w:rsid w:val="00A85CA0"/>
    <w:rsid w:val="00AB263F"/>
    <w:rsid w:val="00AB27C5"/>
    <w:rsid w:val="00AB6801"/>
    <w:rsid w:val="00AD13C6"/>
    <w:rsid w:val="00AD5E68"/>
    <w:rsid w:val="00AD7D9F"/>
    <w:rsid w:val="00AE1A3C"/>
    <w:rsid w:val="00AE6BFE"/>
    <w:rsid w:val="00AF5E0B"/>
    <w:rsid w:val="00B02494"/>
    <w:rsid w:val="00B05E66"/>
    <w:rsid w:val="00B1283C"/>
    <w:rsid w:val="00B1700F"/>
    <w:rsid w:val="00B32639"/>
    <w:rsid w:val="00B340C0"/>
    <w:rsid w:val="00B343B8"/>
    <w:rsid w:val="00B35A8D"/>
    <w:rsid w:val="00B40B6F"/>
    <w:rsid w:val="00B51CF6"/>
    <w:rsid w:val="00B55581"/>
    <w:rsid w:val="00B555A5"/>
    <w:rsid w:val="00B6598F"/>
    <w:rsid w:val="00B70A0B"/>
    <w:rsid w:val="00B72D4A"/>
    <w:rsid w:val="00B7447D"/>
    <w:rsid w:val="00B76B41"/>
    <w:rsid w:val="00B83034"/>
    <w:rsid w:val="00BA0C00"/>
    <w:rsid w:val="00BA5EC5"/>
    <w:rsid w:val="00BC1B76"/>
    <w:rsid w:val="00BC4DFB"/>
    <w:rsid w:val="00BD0519"/>
    <w:rsid w:val="00BF7D5B"/>
    <w:rsid w:val="00C00B3E"/>
    <w:rsid w:val="00C068D5"/>
    <w:rsid w:val="00C271A3"/>
    <w:rsid w:val="00C30140"/>
    <w:rsid w:val="00C70859"/>
    <w:rsid w:val="00C80652"/>
    <w:rsid w:val="00C85D43"/>
    <w:rsid w:val="00C92D91"/>
    <w:rsid w:val="00C96886"/>
    <w:rsid w:val="00CA7B23"/>
    <w:rsid w:val="00CB2293"/>
    <w:rsid w:val="00CD35E4"/>
    <w:rsid w:val="00CE5F89"/>
    <w:rsid w:val="00D352D2"/>
    <w:rsid w:val="00D65093"/>
    <w:rsid w:val="00D663D7"/>
    <w:rsid w:val="00D74DA8"/>
    <w:rsid w:val="00D879F2"/>
    <w:rsid w:val="00D95EAC"/>
    <w:rsid w:val="00DA474C"/>
    <w:rsid w:val="00DA72EF"/>
    <w:rsid w:val="00DB345E"/>
    <w:rsid w:val="00DB410F"/>
    <w:rsid w:val="00DC0E29"/>
    <w:rsid w:val="00DC3E27"/>
    <w:rsid w:val="00DD0E42"/>
    <w:rsid w:val="00DD7125"/>
    <w:rsid w:val="00DE5B8D"/>
    <w:rsid w:val="00DF24BA"/>
    <w:rsid w:val="00DF306A"/>
    <w:rsid w:val="00E224A4"/>
    <w:rsid w:val="00E27757"/>
    <w:rsid w:val="00E331BC"/>
    <w:rsid w:val="00E42817"/>
    <w:rsid w:val="00E438E8"/>
    <w:rsid w:val="00E466D2"/>
    <w:rsid w:val="00E55C31"/>
    <w:rsid w:val="00E7310A"/>
    <w:rsid w:val="00E90571"/>
    <w:rsid w:val="00E949B8"/>
    <w:rsid w:val="00EA01D4"/>
    <w:rsid w:val="00EA12BC"/>
    <w:rsid w:val="00ED3A19"/>
    <w:rsid w:val="00EE70C1"/>
    <w:rsid w:val="00EF3140"/>
    <w:rsid w:val="00EF758B"/>
    <w:rsid w:val="00F003B6"/>
    <w:rsid w:val="00F01B9A"/>
    <w:rsid w:val="00F111D9"/>
    <w:rsid w:val="00F11F1C"/>
    <w:rsid w:val="00F14619"/>
    <w:rsid w:val="00F24151"/>
    <w:rsid w:val="00F6185E"/>
    <w:rsid w:val="00F67647"/>
    <w:rsid w:val="00FB25D6"/>
    <w:rsid w:val="00FC0782"/>
    <w:rsid w:val="00FC3E42"/>
    <w:rsid w:val="00FD699F"/>
    <w:rsid w:val="00FE54A1"/>
    <w:rsid w:val="00FF2446"/>
  </w:rsids>
  <m:mathPr>
    <m:mathFont m:val="Cambria Math"/>
    <m:brkBin m:val="before"/>
    <m:brkBinSub m:val="--"/>
    <m:smallFrac m:val="0"/>
    <m:dispDef m:val="0"/>
    <m:lMargin m:val="0"/>
    <m:rMargin m:val="0"/>
    <m:defJc m:val="centerGroup"/>
    <m:wrapRight/>
    <m:intLim m:val="subSup"/>
    <m:naryLim m:val="subSup"/>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e7f106"/>
    </o:shapedefaults>
    <o:shapelayout v:ext="edit">
      <o:idmap v:ext="edit" data="1"/>
    </o:shapelayout>
  </w:shapeDefaults>
  <w:decimalSymbol w:val="."/>
  <w:listSeparator w:val=","/>
  <w14:docId w14:val="09A170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sz w:val="24"/>
        <w:szCs w:val="24"/>
        <w:lang w:val="en-GB" w:eastAsia="en-US" w:bidi="ar-SA"/>
      </w:rPr>
    </w:rPrDefault>
    <w:pPrDefault/>
  </w:docDefaults>
  <w:latentStyles w:defLockedState="0" w:defUIPriority="0" w:defSemiHidden="0" w:defUnhideWhenUsed="0" w:defQFormat="0" w:count="382">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95FCA"/>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766D"/>
    <w:rPr>
      <w:rFonts w:ascii="Lucida Grande" w:hAnsi="Lucida Grande"/>
      <w:sz w:val="18"/>
      <w:szCs w:val="18"/>
    </w:rPr>
  </w:style>
  <w:style w:type="character" w:customStyle="1" w:styleId="BalloonTextChar">
    <w:name w:val="Balloon Text Char"/>
    <w:basedOn w:val="DefaultParagraphFont"/>
    <w:link w:val="BalloonText"/>
    <w:uiPriority w:val="99"/>
    <w:semiHidden/>
    <w:rsid w:val="002E766D"/>
    <w:rPr>
      <w:rFonts w:ascii="Lucida Grande" w:hAnsi="Lucida Grande"/>
      <w:sz w:val="18"/>
      <w:szCs w:val="18"/>
    </w:rPr>
  </w:style>
  <w:style w:type="character" w:styleId="Hyperlink">
    <w:name w:val="Hyperlink"/>
    <w:basedOn w:val="DefaultParagraphFont"/>
    <w:uiPriority w:val="99"/>
    <w:semiHidden/>
    <w:unhideWhenUsed/>
    <w:rsid w:val="00A568D7"/>
    <w:rPr>
      <w:color w:val="0000FF"/>
      <w:u w:val="single"/>
    </w:rPr>
  </w:style>
  <w:style w:type="paragraph" w:customStyle="1" w:styleId="Verdanabrown">
    <w:name w:val="Verdana brown"/>
    <w:basedOn w:val="Normal"/>
    <w:qFormat/>
    <w:rsid w:val="008A2834"/>
    <w:pPr>
      <w:widowControl w:val="0"/>
      <w:autoSpaceDE w:val="0"/>
      <w:autoSpaceDN w:val="0"/>
      <w:adjustRightInd w:val="0"/>
    </w:pPr>
    <w:rPr>
      <w:rFonts w:ascii="Verdana" w:hAnsi="Verdana" w:cs="Verdana"/>
      <w:color w:val="520001"/>
      <w:szCs w:val="26"/>
    </w:rPr>
  </w:style>
  <w:style w:type="paragraph" w:customStyle="1" w:styleId="Verdanablueitalic">
    <w:name w:val="Verdana blue italic"/>
    <w:basedOn w:val="Verdanabrown"/>
    <w:qFormat/>
    <w:rsid w:val="008A2834"/>
    <w:pPr>
      <w:numPr>
        <w:numId w:val="1"/>
      </w:numPr>
    </w:pPr>
    <w:rPr>
      <w:i/>
      <w:color w:val="0649FF"/>
    </w:rPr>
  </w:style>
  <w:style w:type="paragraph" w:styleId="ListParagraph">
    <w:name w:val="List Paragraph"/>
    <w:basedOn w:val="Normal"/>
    <w:uiPriority w:val="34"/>
    <w:qFormat/>
    <w:rsid w:val="00B2644B"/>
    <w:pPr>
      <w:numPr>
        <w:numId w:val="5"/>
      </w:numPr>
    </w:pPr>
    <w:rPr>
      <w:rFonts w:eastAsiaTheme="minorHAnsi" w:cstheme="minorBidi"/>
      <w:szCs w:val="22"/>
    </w:rPr>
  </w:style>
  <w:style w:type="paragraph" w:customStyle="1" w:styleId="ListParagraph1">
    <w:name w:val="List Paragraph 1"/>
    <w:basedOn w:val="Normal"/>
    <w:qFormat/>
    <w:rsid w:val="00CA1C49"/>
    <w:pPr>
      <w:widowControl w:val="0"/>
      <w:numPr>
        <w:numId w:val="2"/>
      </w:numPr>
      <w:contextualSpacing/>
      <w:jc w:val="both"/>
    </w:pPr>
    <w:rPr>
      <w:rFonts w:eastAsia="Times New Roman"/>
      <w:szCs w:val="20"/>
    </w:rPr>
  </w:style>
  <w:style w:type="paragraph" w:customStyle="1" w:styleId="Style1">
    <w:name w:val="Style1"/>
    <w:basedOn w:val="List"/>
    <w:qFormat/>
    <w:rsid w:val="00A15B70"/>
    <w:pPr>
      <w:numPr>
        <w:numId w:val="3"/>
      </w:numPr>
    </w:pPr>
    <w:rPr>
      <w:rFonts w:ascii="Verdana" w:hAnsi="Verdana"/>
      <w:color w:val="0000FF"/>
    </w:rPr>
  </w:style>
  <w:style w:type="paragraph" w:styleId="List">
    <w:name w:val="List"/>
    <w:basedOn w:val="Normal"/>
    <w:uiPriority w:val="99"/>
    <w:semiHidden/>
    <w:unhideWhenUsed/>
    <w:rsid w:val="00A15B70"/>
    <w:pPr>
      <w:ind w:left="283" w:hanging="283"/>
      <w:contextualSpacing/>
    </w:pPr>
  </w:style>
  <w:style w:type="paragraph" w:customStyle="1" w:styleId="Style2">
    <w:name w:val="Style2"/>
    <w:basedOn w:val="Style1"/>
    <w:qFormat/>
    <w:rsid w:val="00A15B70"/>
    <w:pPr>
      <w:numPr>
        <w:numId w:val="0"/>
      </w:numPr>
      <w:contextualSpacing w:val="0"/>
    </w:pPr>
    <w:rPr>
      <w:rFonts w:eastAsiaTheme="minorHAnsi" w:cstheme="minorBidi"/>
      <w:szCs w:val="22"/>
    </w:rPr>
  </w:style>
  <w:style w:type="numbering" w:styleId="111111">
    <w:name w:val="Outline List 2"/>
    <w:basedOn w:val="NoList"/>
    <w:uiPriority w:val="99"/>
    <w:semiHidden/>
    <w:unhideWhenUsed/>
    <w:rsid w:val="00B745D4"/>
    <w:pPr>
      <w:numPr>
        <w:numId w:val="4"/>
      </w:numPr>
    </w:pPr>
  </w:style>
  <w:style w:type="character" w:styleId="FollowedHyperlink">
    <w:name w:val="FollowedHyperlink"/>
    <w:basedOn w:val="DefaultParagraphFont"/>
    <w:rsid w:val="004C1772"/>
    <w:rPr>
      <w:color w:val="800080" w:themeColor="followedHyperlink"/>
      <w:u w:val="single"/>
    </w:rPr>
  </w:style>
  <w:style w:type="table" w:styleId="TableGrid">
    <w:name w:val="Table Grid"/>
    <w:basedOn w:val="TableNormal"/>
    <w:uiPriority w:val="59"/>
    <w:rsid w:val="006C1DA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rsid w:val="00605245"/>
    <w:pPr>
      <w:tabs>
        <w:tab w:val="center" w:pos="4320"/>
        <w:tab w:val="right" w:pos="8640"/>
      </w:tabs>
    </w:pPr>
  </w:style>
  <w:style w:type="character" w:customStyle="1" w:styleId="FooterChar">
    <w:name w:val="Footer Char"/>
    <w:basedOn w:val="DefaultParagraphFont"/>
    <w:link w:val="Footer"/>
    <w:rsid w:val="00605245"/>
    <w:rPr>
      <w:rFonts w:ascii="Arial" w:hAnsi="Arial"/>
    </w:rPr>
  </w:style>
  <w:style w:type="character" w:styleId="PageNumber">
    <w:name w:val="page number"/>
    <w:basedOn w:val="DefaultParagraphFont"/>
    <w:rsid w:val="00605245"/>
  </w:style>
  <w:style w:type="paragraph" w:customStyle="1" w:styleId="CalibriSpaced">
    <w:name w:val="Calibri Spaced"/>
    <w:rsid w:val="008C69AD"/>
    <w:pPr>
      <w:spacing w:after="120" w:line="276" w:lineRule="auto"/>
    </w:pPr>
    <w:rPr>
      <w:rFonts w:ascii="Calibri" w:eastAsia="Calibri" w:hAnsi="Calibri" w:cs="Calibri"/>
      <w:color w:val="000000"/>
      <w:u w:color="000000"/>
    </w:rPr>
  </w:style>
  <w:style w:type="character" w:styleId="FootnoteReference">
    <w:name w:val="footnote reference"/>
    <w:basedOn w:val="DefaultParagraphFont"/>
    <w:uiPriority w:val="99"/>
    <w:unhideWhenUsed/>
    <w:rsid w:val="00F11F1C"/>
    <w:rPr>
      <w:vertAlign w:val="superscript"/>
    </w:rPr>
  </w:style>
  <w:style w:type="paragraph" w:styleId="FootnoteText">
    <w:name w:val="footnote text"/>
    <w:basedOn w:val="Normal"/>
    <w:link w:val="FootnoteTextChar"/>
    <w:uiPriority w:val="99"/>
    <w:unhideWhenUsed/>
    <w:rsid w:val="00F11F1C"/>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F11F1C"/>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davefrancis:Documents:Accounts%20&amp;%20Business:Proformas:DF%20Temp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5FEBB-8502-BE44-991A-7B2B429A8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 HD:Users:davefrancis:Documents:Accounts &amp; Business:Proformas:DF Template</Template>
  <TotalTime>50</TotalTime>
  <Pages>7</Pages>
  <Words>2529</Words>
  <Characters>14421</Characters>
  <Application>Microsoft Macintosh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Education Consultant</Company>
  <LinksUpToDate>false</LinksUpToDate>
  <CharactersWithSpaces>16917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Francis</dc:creator>
  <cp:keywords/>
  <cp:lastModifiedBy>Ed Pawson</cp:lastModifiedBy>
  <cp:revision>20</cp:revision>
  <cp:lastPrinted>2016-10-24T14:44:00Z</cp:lastPrinted>
  <dcterms:created xsi:type="dcterms:W3CDTF">2017-02-17T17:57:00Z</dcterms:created>
  <dcterms:modified xsi:type="dcterms:W3CDTF">2017-03-16T22:29:00Z</dcterms:modified>
</cp:coreProperties>
</file>