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2D7" w:rsidRDefault="00372029" w:rsidP="00372029">
      <w:pPr>
        <w:jc w:val="center"/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>
            <wp:extent cx="1915064" cy="133637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617" cy="134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029" w:rsidRPr="00F74092" w:rsidRDefault="00372029" w:rsidP="00372029">
      <w:pPr>
        <w:jc w:val="center"/>
        <w:rPr>
          <w:rFonts w:ascii="Microsoft Sans Serif" w:hAnsi="Microsoft Sans Serif" w:cs="Microsoft Sans Serif"/>
          <w:b/>
        </w:rPr>
      </w:pPr>
      <w:r w:rsidRPr="00F74092">
        <w:rPr>
          <w:rFonts w:ascii="Candara" w:hAnsi="Candara" w:cs="Microsoft Sans Serif"/>
          <w:b/>
        </w:rPr>
        <w:t>in partnership</w:t>
      </w:r>
      <w:r w:rsidRPr="00F74092">
        <w:rPr>
          <w:rFonts w:ascii="Microsoft Sans Serif" w:hAnsi="Microsoft Sans Serif" w:cs="Microsoft Sans Serif"/>
          <w:b/>
        </w:rPr>
        <w:t xml:space="preserve"> </w:t>
      </w:r>
      <w:r w:rsidRPr="00F74092">
        <w:rPr>
          <w:rFonts w:ascii="Candara" w:hAnsi="Candara" w:cs="Microsoft Sans Serif"/>
          <w:b/>
        </w:rPr>
        <w:t>with Cornwall Standing Advisory Council for Religious Education (SACRE)</w:t>
      </w:r>
    </w:p>
    <w:p w:rsidR="009657FC" w:rsidRDefault="009657FC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36"/>
          <w:szCs w:val="36"/>
        </w:rPr>
      </w:pPr>
    </w:p>
    <w:p w:rsidR="009657FC" w:rsidRPr="00D70330" w:rsidRDefault="00372029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28"/>
          <w:szCs w:val="28"/>
        </w:rPr>
      </w:pPr>
      <w:r w:rsidRPr="00D70330">
        <w:rPr>
          <w:rFonts w:ascii="AR BLANCA" w:hAnsi="AR BLANCA" w:cs="Microsoft Sans Serif"/>
          <w:sz w:val="28"/>
          <w:szCs w:val="28"/>
        </w:rPr>
        <w:t xml:space="preserve">AN INVITATION </w:t>
      </w:r>
    </w:p>
    <w:p w:rsidR="00372029" w:rsidRPr="00D70330" w:rsidRDefault="00372029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28"/>
          <w:szCs w:val="28"/>
        </w:rPr>
      </w:pPr>
      <w:proofErr w:type="gramStart"/>
      <w:r w:rsidRPr="00D70330">
        <w:rPr>
          <w:rFonts w:ascii="AR BLANCA" w:hAnsi="AR BLANCA" w:cs="Microsoft Sans Serif"/>
          <w:sz w:val="28"/>
          <w:szCs w:val="28"/>
        </w:rPr>
        <w:t>to</w:t>
      </w:r>
      <w:proofErr w:type="gramEnd"/>
      <w:r w:rsidRPr="00D70330">
        <w:rPr>
          <w:rFonts w:ascii="AR BLANCA" w:hAnsi="AR BLANCA" w:cs="Microsoft Sans Serif"/>
          <w:sz w:val="28"/>
          <w:szCs w:val="28"/>
        </w:rPr>
        <w:t xml:space="preserve"> a FREE conference event for teachers of RE</w:t>
      </w:r>
    </w:p>
    <w:p w:rsidR="00976C4B" w:rsidRPr="00D70330" w:rsidRDefault="00976C4B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28"/>
          <w:szCs w:val="28"/>
        </w:rPr>
      </w:pPr>
      <w:r w:rsidRPr="00D70330">
        <w:rPr>
          <w:rFonts w:ascii="AR BLANCA" w:hAnsi="AR BLANCA" w:cs="Microsoft Sans Serif"/>
          <w:sz w:val="28"/>
          <w:szCs w:val="28"/>
        </w:rPr>
        <w:t>‘INTRODUCING</w:t>
      </w:r>
      <w:r w:rsidR="00333D29" w:rsidRPr="00D70330">
        <w:rPr>
          <w:rFonts w:ascii="AR BLANCA" w:hAnsi="AR BLANCA" w:cs="Microsoft Sans Serif"/>
          <w:sz w:val="28"/>
          <w:szCs w:val="28"/>
        </w:rPr>
        <w:t xml:space="preserve"> </w:t>
      </w:r>
      <w:r w:rsidRPr="00D70330">
        <w:rPr>
          <w:rFonts w:ascii="AR BLANCA" w:hAnsi="AR BLANCA" w:cs="Microsoft Sans Serif"/>
          <w:sz w:val="28"/>
          <w:szCs w:val="28"/>
        </w:rPr>
        <w:t>RE’</w:t>
      </w:r>
    </w:p>
    <w:p w:rsidR="00372029" w:rsidRPr="00D70330" w:rsidRDefault="00372029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28"/>
          <w:szCs w:val="28"/>
        </w:rPr>
      </w:pPr>
      <w:r w:rsidRPr="00D70330">
        <w:rPr>
          <w:rFonts w:ascii="AR BLANCA" w:hAnsi="AR BLANCA" w:cs="Microsoft Sans Serif"/>
          <w:sz w:val="28"/>
          <w:szCs w:val="28"/>
        </w:rPr>
        <w:t>(</w:t>
      </w:r>
      <w:proofErr w:type="gramStart"/>
      <w:r w:rsidR="00333D29" w:rsidRPr="00D70330">
        <w:rPr>
          <w:rFonts w:ascii="AR BLANCA" w:hAnsi="AR BLANCA" w:cs="Microsoft Sans Serif"/>
          <w:sz w:val="28"/>
          <w:szCs w:val="28"/>
        </w:rPr>
        <w:t>for</w:t>
      </w:r>
      <w:proofErr w:type="gramEnd"/>
      <w:r w:rsidR="00333D29" w:rsidRPr="00D70330">
        <w:rPr>
          <w:rFonts w:ascii="AR BLANCA" w:hAnsi="AR BLANCA" w:cs="Microsoft Sans Serif"/>
          <w:sz w:val="28"/>
          <w:szCs w:val="28"/>
        </w:rPr>
        <w:t xml:space="preserve"> </w:t>
      </w:r>
      <w:r w:rsidR="008143E4" w:rsidRPr="00D70330">
        <w:rPr>
          <w:rFonts w:ascii="AR BLANCA" w:hAnsi="AR BLANCA" w:cs="Microsoft Sans Serif"/>
          <w:sz w:val="28"/>
          <w:szCs w:val="28"/>
        </w:rPr>
        <w:t xml:space="preserve">Cornwall’s </w:t>
      </w:r>
      <w:r w:rsidRPr="00D70330">
        <w:rPr>
          <w:rFonts w:ascii="AR BLANCA" w:hAnsi="AR BLANCA" w:cs="Microsoft Sans Serif"/>
          <w:sz w:val="28"/>
          <w:szCs w:val="28"/>
        </w:rPr>
        <w:t>primary, secondary and special schools)</w:t>
      </w:r>
    </w:p>
    <w:p w:rsidR="00372029" w:rsidRPr="00D70330" w:rsidRDefault="00372029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28"/>
          <w:szCs w:val="28"/>
        </w:rPr>
      </w:pPr>
      <w:proofErr w:type="gramStart"/>
      <w:r w:rsidRPr="00D70330">
        <w:rPr>
          <w:rFonts w:ascii="AR BLANCA" w:hAnsi="AR BLANCA" w:cs="Microsoft Sans Serif"/>
          <w:sz w:val="28"/>
          <w:szCs w:val="28"/>
        </w:rPr>
        <w:t>at</w:t>
      </w:r>
      <w:proofErr w:type="gramEnd"/>
      <w:r w:rsidRPr="00D70330">
        <w:rPr>
          <w:rFonts w:ascii="AR BLANCA" w:hAnsi="AR BLANCA" w:cs="Microsoft Sans Serif"/>
          <w:sz w:val="28"/>
          <w:szCs w:val="28"/>
        </w:rPr>
        <w:t xml:space="preserve"> the Sands Resort Hotel, </w:t>
      </w:r>
      <w:proofErr w:type="spellStart"/>
      <w:r w:rsidRPr="00D70330">
        <w:rPr>
          <w:rFonts w:ascii="AR BLANCA" w:hAnsi="AR BLANCA" w:cs="Microsoft Sans Serif"/>
          <w:sz w:val="28"/>
          <w:szCs w:val="28"/>
        </w:rPr>
        <w:t>Porth</w:t>
      </w:r>
      <w:proofErr w:type="spellEnd"/>
      <w:r w:rsidRPr="00D70330">
        <w:rPr>
          <w:rFonts w:ascii="AR BLANCA" w:hAnsi="AR BLANCA" w:cs="Microsoft Sans Serif"/>
          <w:sz w:val="28"/>
          <w:szCs w:val="28"/>
        </w:rPr>
        <w:t xml:space="preserve">, Newquay </w:t>
      </w:r>
      <w:hyperlink r:id="rId8" w:history="1">
        <w:r w:rsidRPr="00D70330">
          <w:rPr>
            <w:rStyle w:val="Hyperlink"/>
            <w:rFonts w:ascii="AR BLANCA" w:hAnsi="AR BLANCA" w:cs="Microsoft Sans Serif"/>
            <w:sz w:val="28"/>
            <w:szCs w:val="28"/>
          </w:rPr>
          <w:t>https://www.sandsresort.co.uk/</w:t>
        </w:r>
      </w:hyperlink>
      <w:r w:rsidRPr="00D70330">
        <w:rPr>
          <w:rFonts w:ascii="AR BLANCA" w:hAnsi="AR BLANCA" w:cs="Microsoft Sans Serif"/>
          <w:sz w:val="28"/>
          <w:szCs w:val="28"/>
        </w:rPr>
        <w:t xml:space="preserve"> </w:t>
      </w:r>
    </w:p>
    <w:p w:rsidR="00372029" w:rsidRPr="00D70330" w:rsidRDefault="00372029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28"/>
          <w:szCs w:val="28"/>
        </w:rPr>
      </w:pPr>
      <w:r w:rsidRPr="00D70330">
        <w:rPr>
          <w:rFonts w:ascii="AR BLANCA" w:hAnsi="AR BLANCA" w:cs="Microsoft Sans Serif"/>
          <w:sz w:val="28"/>
          <w:szCs w:val="28"/>
        </w:rPr>
        <w:t xml:space="preserve">on </w:t>
      </w:r>
      <w:r w:rsidR="00EC3577">
        <w:rPr>
          <w:rFonts w:ascii="AR BLANCA" w:hAnsi="AR BLANCA" w:cs="Microsoft Sans Serif"/>
          <w:sz w:val="28"/>
          <w:szCs w:val="28"/>
        </w:rPr>
        <w:t xml:space="preserve">Thursday </w:t>
      </w:r>
      <w:r w:rsidRPr="00D70330">
        <w:rPr>
          <w:rFonts w:ascii="AR BLANCA" w:hAnsi="AR BLANCA" w:cs="Microsoft Sans Serif"/>
          <w:sz w:val="28"/>
          <w:szCs w:val="28"/>
        </w:rPr>
        <w:t>6</w:t>
      </w:r>
      <w:r w:rsidRPr="00D70330">
        <w:rPr>
          <w:rFonts w:ascii="AR BLANCA" w:hAnsi="AR BLANCA" w:cs="Microsoft Sans Serif"/>
          <w:sz w:val="28"/>
          <w:szCs w:val="28"/>
          <w:vertAlign w:val="superscript"/>
        </w:rPr>
        <w:t>th</w:t>
      </w:r>
      <w:r w:rsidRPr="00D70330">
        <w:rPr>
          <w:rFonts w:ascii="AR BLANCA" w:hAnsi="AR BLANCA" w:cs="Microsoft Sans Serif"/>
          <w:sz w:val="28"/>
          <w:szCs w:val="28"/>
        </w:rPr>
        <w:t xml:space="preserve"> July 2017 between 10 am and 3.30 pm</w:t>
      </w:r>
    </w:p>
    <w:p w:rsidR="009657FC" w:rsidRPr="00D70330" w:rsidRDefault="009657FC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28"/>
          <w:szCs w:val="28"/>
        </w:rPr>
      </w:pPr>
      <w:r w:rsidRPr="00D70330">
        <w:rPr>
          <w:rFonts w:ascii="AR BLANCA" w:hAnsi="AR BLANCA" w:cs="Microsoft Sans Serif"/>
          <w:sz w:val="28"/>
          <w:szCs w:val="28"/>
        </w:rPr>
        <w:t>(A hot buffet lunch will be provided)</w:t>
      </w:r>
    </w:p>
    <w:p w:rsidR="009657FC" w:rsidRPr="009657FC" w:rsidRDefault="009657FC" w:rsidP="00965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 BLANCA" w:hAnsi="AR BLANCA" w:cs="Microsoft Sans Serif"/>
          <w:sz w:val="32"/>
          <w:szCs w:val="32"/>
        </w:rPr>
      </w:pPr>
    </w:p>
    <w:p w:rsidR="00372029" w:rsidRPr="00F74092" w:rsidRDefault="009657FC" w:rsidP="00F74092">
      <w:pPr>
        <w:rPr>
          <w:rFonts w:ascii="Candara" w:hAnsi="Candara" w:cs="Microsoft Sans Serif"/>
        </w:rPr>
      </w:pPr>
      <w:r w:rsidRPr="00F74092">
        <w:rPr>
          <w:rFonts w:ascii="Candara" w:hAnsi="Candara" w:cs="Microsoft Sans Serif"/>
        </w:rPr>
        <w:t>The programme will include</w:t>
      </w:r>
      <w:r w:rsidR="00E46641" w:rsidRPr="00F74092">
        <w:rPr>
          <w:rFonts w:ascii="Candara" w:hAnsi="Candara" w:cs="Microsoft Sans Serif"/>
        </w:rPr>
        <w:t xml:space="preserve"> presentations </w:t>
      </w:r>
      <w:r w:rsidR="007D448F" w:rsidRPr="00F74092">
        <w:rPr>
          <w:rFonts w:ascii="Candara" w:hAnsi="Candara" w:cs="Microsoft Sans Serif"/>
        </w:rPr>
        <w:t>led by members of the LTLRE team</w:t>
      </w:r>
      <w:r w:rsidR="00094C64">
        <w:rPr>
          <w:rFonts w:ascii="Candara" w:hAnsi="Candara" w:cs="Microsoft Sans Serif"/>
        </w:rPr>
        <w:t xml:space="preserve"> </w:t>
      </w:r>
      <w:r w:rsidR="007D448F" w:rsidRPr="00F74092">
        <w:rPr>
          <w:rFonts w:ascii="Candara" w:hAnsi="Candara" w:cs="Microsoft Sans Serif"/>
        </w:rPr>
        <w:t>and Cornwall Faith Forum, and discussions with SACRE members</w:t>
      </w:r>
      <w:r w:rsidR="0001558F" w:rsidRPr="00F74092">
        <w:rPr>
          <w:rFonts w:ascii="Candara" w:hAnsi="Candara" w:cs="Microsoft Sans Serif"/>
        </w:rPr>
        <w:t xml:space="preserve">. Topics will cover subject knowledge, planning and progression, the </w:t>
      </w:r>
      <w:r w:rsidR="007D448F" w:rsidRPr="00F74092">
        <w:rPr>
          <w:rFonts w:ascii="Candara" w:hAnsi="Candara" w:cs="Microsoft Sans Serif"/>
        </w:rPr>
        <w:t xml:space="preserve">future </w:t>
      </w:r>
      <w:r w:rsidR="0001558F" w:rsidRPr="00F74092">
        <w:rPr>
          <w:rFonts w:ascii="Candara" w:hAnsi="Candara" w:cs="Microsoft Sans Serif"/>
        </w:rPr>
        <w:t xml:space="preserve">and value </w:t>
      </w:r>
      <w:r w:rsidR="007D448F" w:rsidRPr="00F74092">
        <w:rPr>
          <w:rFonts w:ascii="Candara" w:hAnsi="Candara" w:cs="Microsoft Sans Serif"/>
        </w:rPr>
        <w:t xml:space="preserve">of RE, school to school support opportunities, </w:t>
      </w:r>
      <w:r w:rsidR="00F355DE" w:rsidRPr="00F74092">
        <w:rPr>
          <w:rFonts w:ascii="Candara" w:hAnsi="Candara" w:cs="Microsoft Sans Serif"/>
        </w:rPr>
        <w:t>the role of SACRE</w:t>
      </w:r>
      <w:r w:rsidR="00094C64">
        <w:rPr>
          <w:rFonts w:ascii="Candara" w:hAnsi="Candara" w:cs="Microsoft Sans Serif"/>
        </w:rPr>
        <w:t>,</w:t>
      </w:r>
      <w:r w:rsidR="00F355DE" w:rsidRPr="00F74092">
        <w:rPr>
          <w:rFonts w:ascii="Candara" w:hAnsi="Candara" w:cs="Microsoft Sans Serif"/>
        </w:rPr>
        <w:t xml:space="preserve"> </w:t>
      </w:r>
      <w:r w:rsidR="00022A8C">
        <w:rPr>
          <w:rFonts w:ascii="Candara" w:hAnsi="Candara" w:cs="Microsoft Sans Serif"/>
        </w:rPr>
        <w:t xml:space="preserve">enhancing RE through visits to the classroom, </w:t>
      </w:r>
      <w:r w:rsidR="00F355DE" w:rsidRPr="00F74092">
        <w:rPr>
          <w:rFonts w:ascii="Candara" w:hAnsi="Candara" w:cs="Microsoft Sans Serif"/>
        </w:rPr>
        <w:t xml:space="preserve">and the </w:t>
      </w:r>
      <w:r w:rsidR="00094C64">
        <w:rPr>
          <w:rFonts w:ascii="Candara" w:hAnsi="Candara" w:cs="Microsoft Sans Serif"/>
        </w:rPr>
        <w:t xml:space="preserve">Cornwall </w:t>
      </w:r>
      <w:r w:rsidR="00F355DE" w:rsidRPr="00F74092">
        <w:rPr>
          <w:rFonts w:ascii="Candara" w:hAnsi="Candara" w:cs="Microsoft Sans Serif"/>
        </w:rPr>
        <w:t>agreed syllabus for RE</w:t>
      </w:r>
      <w:r w:rsidR="00F74092">
        <w:rPr>
          <w:rFonts w:ascii="Candara" w:hAnsi="Candara" w:cs="Microsoft Sans Serif"/>
        </w:rPr>
        <w:t xml:space="preserve">. </w:t>
      </w:r>
      <w:r w:rsidR="00F74092" w:rsidRPr="00F74092">
        <w:rPr>
          <w:rFonts w:ascii="Candara" w:hAnsi="Candara" w:cs="Microsoft Sans Serif"/>
        </w:rPr>
        <w:t>There is no direct charge to schools for attendance at the conference</w:t>
      </w:r>
      <w:r w:rsidR="00094C64">
        <w:rPr>
          <w:rFonts w:ascii="Candara" w:hAnsi="Candara" w:cs="Microsoft Sans Serif"/>
        </w:rPr>
        <w:t>, but schools will need to pay for any supply cover costs</w:t>
      </w:r>
      <w:r w:rsidR="00F74092" w:rsidRPr="00F74092">
        <w:rPr>
          <w:rFonts w:ascii="Candara" w:hAnsi="Candara" w:cs="Microsoft Sans Serif"/>
        </w:rPr>
        <w:t xml:space="preserve">. The event is supported by grants from the St Luke’s College Foundation, and </w:t>
      </w:r>
      <w:r w:rsidR="00D50E71">
        <w:rPr>
          <w:rFonts w:ascii="Candara" w:hAnsi="Candara" w:cs="Microsoft Sans Serif"/>
        </w:rPr>
        <w:t xml:space="preserve">from </w:t>
      </w:r>
      <w:r w:rsidR="00F74092" w:rsidRPr="00F74092">
        <w:rPr>
          <w:rFonts w:ascii="Candara" w:hAnsi="Candara" w:cs="Microsoft Sans Serif"/>
        </w:rPr>
        <w:t>Cornwall SACRE</w:t>
      </w:r>
      <w:r w:rsidR="00F74092">
        <w:rPr>
          <w:rFonts w:ascii="Candara" w:hAnsi="Candara" w:cs="Microsoft Sans Serif"/>
        </w:rPr>
        <w:t xml:space="preserve">. </w:t>
      </w:r>
    </w:p>
    <w:p w:rsidR="007D448F" w:rsidRPr="00F74092" w:rsidRDefault="007D448F" w:rsidP="00F74092">
      <w:pPr>
        <w:rPr>
          <w:rFonts w:ascii="Candara" w:hAnsi="Candara" w:cs="Microsoft Sans Serif"/>
          <w:b/>
        </w:rPr>
      </w:pPr>
      <w:r w:rsidRPr="00F74092">
        <w:rPr>
          <w:rFonts w:ascii="Candara" w:hAnsi="Candara" w:cs="Microsoft Sans Serif"/>
          <w:b/>
        </w:rPr>
        <w:t>Full details of the programme will be emailed to registered delegates</w:t>
      </w:r>
    </w:p>
    <w:p w:rsidR="00C369B1" w:rsidRPr="00F74092" w:rsidRDefault="009657FC" w:rsidP="00F74092">
      <w:pPr>
        <w:rPr>
          <w:rFonts w:ascii="Candara" w:hAnsi="Candara" w:cs="Microsoft Sans Serif"/>
        </w:rPr>
      </w:pPr>
      <w:r w:rsidRPr="00F74092">
        <w:rPr>
          <w:rFonts w:ascii="Candara" w:hAnsi="Candara" w:cs="Microsoft Sans Serif"/>
        </w:rPr>
        <w:t>Please regist</w:t>
      </w:r>
      <w:r w:rsidR="00D50E71">
        <w:rPr>
          <w:rFonts w:ascii="Candara" w:hAnsi="Candara" w:cs="Microsoft Sans Serif"/>
        </w:rPr>
        <w:t xml:space="preserve">er for a place by e-mail to </w:t>
      </w:r>
      <w:hyperlink r:id="rId9" w:history="1">
        <w:r w:rsidR="00C269BD" w:rsidRPr="00EB371A">
          <w:rPr>
            <w:rStyle w:val="Hyperlink"/>
            <w:rFonts w:ascii="Candara" w:hAnsi="Candara" w:cs="Microsoft Sans Serif"/>
          </w:rPr>
          <w:t>schooleffectiveness@cornwall.gov.uk</w:t>
        </w:r>
      </w:hyperlink>
      <w:r w:rsidR="00C269BD">
        <w:rPr>
          <w:rFonts w:ascii="Candara" w:hAnsi="Candara" w:cs="Microsoft Sans Serif"/>
        </w:rPr>
        <w:t xml:space="preserve"> </w:t>
      </w:r>
      <w:r w:rsidR="007D448F" w:rsidRPr="00F74092">
        <w:rPr>
          <w:rFonts w:ascii="Candara" w:hAnsi="Candara" w:cs="Microsoft Sans Serif"/>
        </w:rPr>
        <w:t xml:space="preserve">by </w:t>
      </w:r>
      <w:r w:rsidR="00022A8C">
        <w:rPr>
          <w:rFonts w:ascii="Candara" w:hAnsi="Candara" w:cs="Microsoft Sans Serif"/>
        </w:rPr>
        <w:t>1</w:t>
      </w:r>
      <w:r w:rsidR="007D448F" w:rsidRPr="00F74092">
        <w:rPr>
          <w:rFonts w:ascii="Candara" w:hAnsi="Candara" w:cs="Microsoft Sans Serif"/>
        </w:rPr>
        <w:t>6</w:t>
      </w:r>
      <w:r w:rsidR="007D448F" w:rsidRPr="00F74092">
        <w:rPr>
          <w:rFonts w:ascii="Candara" w:hAnsi="Candara" w:cs="Microsoft Sans Serif"/>
          <w:vertAlign w:val="superscript"/>
        </w:rPr>
        <w:t>th</w:t>
      </w:r>
      <w:r w:rsidR="00D50E71">
        <w:rPr>
          <w:rFonts w:ascii="Candara" w:hAnsi="Candara" w:cs="Microsoft Sans Serif"/>
        </w:rPr>
        <w:t xml:space="preserve"> June. Please </w:t>
      </w:r>
      <w:r w:rsidR="00FC4BD0" w:rsidRPr="00F74092">
        <w:rPr>
          <w:rFonts w:ascii="Candara" w:hAnsi="Candara" w:cs="Microsoft Sans Serif"/>
        </w:rPr>
        <w:t>indicate your role and how long you have been teaching RE</w:t>
      </w:r>
      <w:r w:rsidR="00F74092">
        <w:rPr>
          <w:rFonts w:ascii="Candara" w:hAnsi="Candara" w:cs="Microsoft Sans Serif"/>
        </w:rPr>
        <w:t xml:space="preserve">. </w:t>
      </w:r>
      <w:r w:rsidR="00D50E71">
        <w:rPr>
          <w:rFonts w:ascii="Candara" w:hAnsi="Candara" w:cs="Microsoft Sans Serif"/>
        </w:rPr>
        <w:t xml:space="preserve"> </w:t>
      </w:r>
      <w:r w:rsidR="007D448F" w:rsidRPr="00F74092">
        <w:rPr>
          <w:rFonts w:ascii="Candara" w:hAnsi="Candara" w:cs="Microsoft Sans Serif"/>
        </w:rPr>
        <w:t>There are only 30</w:t>
      </w:r>
      <w:r w:rsidR="00D50E71">
        <w:rPr>
          <w:rFonts w:ascii="Candara" w:hAnsi="Candara" w:cs="Microsoft Sans Serif"/>
        </w:rPr>
        <w:t xml:space="preserve"> places available at this event.  </w:t>
      </w:r>
      <w:r w:rsidR="007D448F" w:rsidRPr="00F74092">
        <w:rPr>
          <w:rFonts w:ascii="Candara" w:hAnsi="Candara" w:cs="Microsoft Sans Serif"/>
        </w:rPr>
        <w:t xml:space="preserve">Places will be allocated first to teachers in the early stages of their RE careers, to Higher Learning Teaching Assistants, and to </w:t>
      </w:r>
      <w:r w:rsidR="00F74092">
        <w:rPr>
          <w:rFonts w:ascii="Candara" w:hAnsi="Candara" w:cs="Microsoft Sans Serif"/>
        </w:rPr>
        <w:t xml:space="preserve">non-specialist </w:t>
      </w:r>
      <w:r w:rsidR="007D448F" w:rsidRPr="00F74092">
        <w:rPr>
          <w:rFonts w:ascii="Candara" w:hAnsi="Candara" w:cs="Microsoft Sans Serif"/>
        </w:rPr>
        <w:t>teachers who are teaching RE in maintained schools in Cornwall</w:t>
      </w:r>
      <w:r w:rsidR="00F74092">
        <w:rPr>
          <w:rFonts w:ascii="Candara" w:hAnsi="Candara" w:cs="Microsoft Sans Serif"/>
        </w:rPr>
        <w:t>.</w:t>
      </w:r>
      <w:r w:rsidR="007D448F" w:rsidRPr="00F74092">
        <w:rPr>
          <w:rFonts w:ascii="Candara" w:hAnsi="Candara" w:cs="Microsoft Sans Serif"/>
        </w:rPr>
        <w:t xml:space="preserve"> </w:t>
      </w:r>
      <w:r w:rsidR="006F4346">
        <w:rPr>
          <w:rFonts w:ascii="Candara" w:hAnsi="Candara" w:cs="Microsoft Sans Serif"/>
        </w:rPr>
        <w:t>Members of local LTLRE hubs are welcome to apply.</w:t>
      </w:r>
    </w:p>
    <w:sectPr w:rsidR="00C369B1" w:rsidRPr="00F740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E9B" w:rsidRDefault="00883E9B" w:rsidP="006019DE">
      <w:pPr>
        <w:spacing w:after="0" w:line="240" w:lineRule="auto"/>
      </w:pPr>
      <w:r>
        <w:separator/>
      </w:r>
    </w:p>
  </w:endnote>
  <w:endnote w:type="continuationSeparator" w:id="0">
    <w:p w:rsidR="00883E9B" w:rsidRDefault="00883E9B" w:rsidP="0060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 BLANC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9DE" w:rsidRDefault="006019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9DE" w:rsidRDefault="006019D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9DE" w:rsidRDefault="006019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E9B" w:rsidRDefault="00883E9B" w:rsidP="006019DE">
      <w:pPr>
        <w:spacing w:after="0" w:line="240" w:lineRule="auto"/>
      </w:pPr>
      <w:r>
        <w:separator/>
      </w:r>
    </w:p>
  </w:footnote>
  <w:footnote w:type="continuationSeparator" w:id="0">
    <w:p w:rsidR="00883E9B" w:rsidRDefault="00883E9B" w:rsidP="00601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9DE" w:rsidRDefault="006019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9DE" w:rsidRDefault="006019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9DE" w:rsidRDefault="006019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17"/>
    <w:rsid w:val="0001558F"/>
    <w:rsid w:val="00022A8C"/>
    <w:rsid w:val="000358BD"/>
    <w:rsid w:val="0007631A"/>
    <w:rsid w:val="0008474F"/>
    <w:rsid w:val="00094C64"/>
    <w:rsid w:val="001224F1"/>
    <w:rsid w:val="001356E0"/>
    <w:rsid w:val="001357FE"/>
    <w:rsid w:val="001665FD"/>
    <w:rsid w:val="001A1468"/>
    <w:rsid w:val="00231149"/>
    <w:rsid w:val="00255427"/>
    <w:rsid w:val="002C7668"/>
    <w:rsid w:val="002E0338"/>
    <w:rsid w:val="00324329"/>
    <w:rsid w:val="00333D29"/>
    <w:rsid w:val="00372029"/>
    <w:rsid w:val="00404817"/>
    <w:rsid w:val="00433EC3"/>
    <w:rsid w:val="00493E4C"/>
    <w:rsid w:val="00554607"/>
    <w:rsid w:val="006019DE"/>
    <w:rsid w:val="006F4346"/>
    <w:rsid w:val="007449CD"/>
    <w:rsid w:val="007572D7"/>
    <w:rsid w:val="00765D66"/>
    <w:rsid w:val="007A0884"/>
    <w:rsid w:val="007D448F"/>
    <w:rsid w:val="008143E4"/>
    <w:rsid w:val="00883E9B"/>
    <w:rsid w:val="009430C2"/>
    <w:rsid w:val="009657FC"/>
    <w:rsid w:val="00976C4B"/>
    <w:rsid w:val="00983C10"/>
    <w:rsid w:val="00A22064"/>
    <w:rsid w:val="00B3321F"/>
    <w:rsid w:val="00B72D83"/>
    <w:rsid w:val="00BF48B5"/>
    <w:rsid w:val="00C1351C"/>
    <w:rsid w:val="00C269BD"/>
    <w:rsid w:val="00C369B1"/>
    <w:rsid w:val="00C94D16"/>
    <w:rsid w:val="00D473EE"/>
    <w:rsid w:val="00D50E71"/>
    <w:rsid w:val="00D53F18"/>
    <w:rsid w:val="00D70330"/>
    <w:rsid w:val="00D75B88"/>
    <w:rsid w:val="00DE6269"/>
    <w:rsid w:val="00E46641"/>
    <w:rsid w:val="00E85093"/>
    <w:rsid w:val="00EC3577"/>
    <w:rsid w:val="00F355DE"/>
    <w:rsid w:val="00F60D82"/>
    <w:rsid w:val="00F74092"/>
    <w:rsid w:val="00FC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02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72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0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0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0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7202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1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9DE"/>
  </w:style>
  <w:style w:type="paragraph" w:styleId="Footer">
    <w:name w:val="footer"/>
    <w:basedOn w:val="Normal"/>
    <w:link w:val="FooterChar"/>
    <w:uiPriority w:val="99"/>
    <w:unhideWhenUsed/>
    <w:rsid w:val="00601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02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72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0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0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0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7202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1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9DE"/>
  </w:style>
  <w:style w:type="paragraph" w:styleId="Footer">
    <w:name w:val="footer"/>
    <w:basedOn w:val="Normal"/>
    <w:link w:val="FooterChar"/>
    <w:uiPriority w:val="99"/>
    <w:unhideWhenUsed/>
    <w:rsid w:val="00601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dsresort.co.uk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chooleffectiveness@cornwall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7B66A08A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Ed Pawson</cp:lastModifiedBy>
  <cp:revision>2</cp:revision>
  <dcterms:created xsi:type="dcterms:W3CDTF">2017-06-09T11:14:00Z</dcterms:created>
  <dcterms:modified xsi:type="dcterms:W3CDTF">2017-06-09T11:14:00Z</dcterms:modified>
</cp:coreProperties>
</file>