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AB71BE" w14:textId="66ED18C0" w:rsidR="00990443" w:rsidRPr="005E29D2" w:rsidRDefault="00990443" w:rsidP="00836C98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5E29D2">
        <w:rPr>
          <w:b/>
          <w:sz w:val="32"/>
          <w:szCs w:val="32"/>
        </w:rPr>
        <w:t>Secondary RE survey 2018</w:t>
      </w:r>
    </w:p>
    <w:p w14:paraId="2588244D" w14:textId="64AF6C93" w:rsidR="00990443" w:rsidRDefault="00990443" w:rsidP="00990443">
      <w:r>
        <w:t>Could you take 5 minutes to complete the following survey, giving:</w:t>
      </w:r>
    </w:p>
    <w:p w14:paraId="7FA2E3FB" w14:textId="2695A78B" w:rsidR="00CA3401" w:rsidRDefault="00990443" w:rsidP="00990443">
      <w:pPr>
        <w:pStyle w:val="ListParagraph"/>
        <w:numPr>
          <w:ilvl w:val="0"/>
          <w:numId w:val="1"/>
        </w:numPr>
      </w:pPr>
      <w:r>
        <w:t xml:space="preserve">Info on </w:t>
      </w:r>
      <w:r w:rsidR="005B307B">
        <w:t xml:space="preserve">RE at </w:t>
      </w:r>
      <w:r>
        <w:t>KS4 and</w:t>
      </w:r>
      <w:r w:rsidRPr="00990443">
        <w:t xml:space="preserve"> </w:t>
      </w:r>
      <w:r w:rsidR="00D4158E" w:rsidRPr="00990443">
        <w:t>RS specifications for GCSE and A level</w:t>
      </w:r>
    </w:p>
    <w:p w14:paraId="4CB33AA8" w14:textId="48ED335D" w:rsidR="00990443" w:rsidRPr="00990443" w:rsidRDefault="00990443" w:rsidP="00990443">
      <w:pPr>
        <w:pStyle w:val="ListParagraph"/>
        <w:numPr>
          <w:ilvl w:val="0"/>
          <w:numId w:val="1"/>
        </w:numPr>
      </w:pPr>
      <w:r>
        <w:t>Views on the Devon</w:t>
      </w:r>
      <w:r w:rsidR="00C012A7">
        <w:t>/Torbay</w:t>
      </w:r>
      <w:r>
        <w:t xml:space="preserve"> Agreed Syllabus for RE</w:t>
      </w:r>
    </w:p>
    <w:p w14:paraId="4950EC80" w14:textId="62E276D6" w:rsidR="003220FC" w:rsidRDefault="00DA3B54" w:rsidP="003220FC">
      <w:r>
        <w:t xml:space="preserve">Email this back to </w:t>
      </w:r>
      <w:hyperlink r:id="rId6" w:history="1">
        <w:r w:rsidRPr="00E319FC">
          <w:rPr>
            <w:rStyle w:val="Hyperlink"/>
          </w:rPr>
          <w:t>efpawson@gmail.com</w:t>
        </w:r>
      </w:hyperlink>
      <w:r>
        <w:t xml:space="preserve"> by 30</w:t>
      </w:r>
      <w:r w:rsidRPr="00DA3B54">
        <w:rPr>
          <w:vertAlign w:val="superscript"/>
        </w:rPr>
        <w:t>th</w:t>
      </w:r>
      <w:r>
        <w:t xml:space="preserve"> September 2018</w:t>
      </w:r>
    </w:p>
    <w:p w14:paraId="71AAC7A2" w14:textId="77777777" w:rsidR="00DA3B54" w:rsidRDefault="00DA3B54" w:rsidP="003220F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5"/>
        <w:gridCol w:w="4505"/>
      </w:tblGrid>
      <w:tr w:rsidR="008D3E9C" w14:paraId="64AD1675" w14:textId="77777777" w:rsidTr="008D3E9C">
        <w:tc>
          <w:tcPr>
            <w:tcW w:w="4505" w:type="dxa"/>
          </w:tcPr>
          <w:p w14:paraId="79DCF0FD" w14:textId="394DEDD9" w:rsidR="008D3E9C" w:rsidRDefault="008D3E9C" w:rsidP="003220FC">
            <w:r>
              <w:t xml:space="preserve">Name: </w:t>
            </w:r>
          </w:p>
        </w:tc>
        <w:tc>
          <w:tcPr>
            <w:tcW w:w="4505" w:type="dxa"/>
          </w:tcPr>
          <w:p w14:paraId="2C160AE7" w14:textId="49B61378" w:rsidR="008D3E9C" w:rsidRDefault="008D3E9C" w:rsidP="003220FC">
            <w:r>
              <w:t>School:</w:t>
            </w:r>
          </w:p>
        </w:tc>
      </w:tr>
    </w:tbl>
    <w:p w14:paraId="774C4B79" w14:textId="77777777" w:rsidR="00DE64D1" w:rsidRDefault="00DE64D1" w:rsidP="003220FC"/>
    <w:p w14:paraId="5876454E" w14:textId="15689894" w:rsidR="007D0759" w:rsidRPr="00D70247" w:rsidRDefault="00D70247" w:rsidP="003220FC">
      <w:pPr>
        <w:rPr>
          <w:b/>
          <w:sz w:val="28"/>
          <w:szCs w:val="28"/>
        </w:rPr>
      </w:pPr>
      <w:r w:rsidRPr="00D70247">
        <w:rPr>
          <w:b/>
          <w:sz w:val="28"/>
          <w:szCs w:val="28"/>
        </w:rPr>
        <w:t>KS4 curriculum</w:t>
      </w:r>
      <w:r>
        <w:rPr>
          <w:b/>
          <w:sz w:val="28"/>
          <w:szCs w:val="28"/>
        </w:rPr>
        <w:t xml:space="preserve"> for 2018/9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5807"/>
        <w:gridCol w:w="851"/>
        <w:gridCol w:w="2409"/>
      </w:tblGrid>
      <w:tr w:rsidR="005424A5" w14:paraId="481A786F" w14:textId="02A87A0C" w:rsidTr="00CA24BB">
        <w:tc>
          <w:tcPr>
            <w:tcW w:w="5807" w:type="dxa"/>
          </w:tcPr>
          <w:p w14:paraId="1956D3E0" w14:textId="68B222FB" w:rsidR="005424A5" w:rsidRPr="00D70247" w:rsidRDefault="00D70247" w:rsidP="00555662">
            <w:pPr>
              <w:rPr>
                <w:b/>
              </w:rPr>
            </w:pPr>
            <w:r w:rsidRPr="00D70247">
              <w:rPr>
                <w:b/>
              </w:rPr>
              <w:t xml:space="preserve">Arrangements for KS4 RE </w:t>
            </w:r>
          </w:p>
        </w:tc>
        <w:tc>
          <w:tcPr>
            <w:tcW w:w="851" w:type="dxa"/>
          </w:tcPr>
          <w:p w14:paraId="330B0062" w14:textId="77777777" w:rsidR="005424A5" w:rsidRDefault="005424A5" w:rsidP="00555662">
            <w:r>
              <w:t>Please tick</w:t>
            </w:r>
          </w:p>
        </w:tc>
        <w:tc>
          <w:tcPr>
            <w:tcW w:w="2409" w:type="dxa"/>
          </w:tcPr>
          <w:p w14:paraId="145EC939" w14:textId="6B779D32" w:rsidR="005424A5" w:rsidRDefault="005424A5" w:rsidP="00555662">
            <w:r>
              <w:t>Comment</w:t>
            </w:r>
          </w:p>
        </w:tc>
      </w:tr>
      <w:tr w:rsidR="005424A5" w14:paraId="218A14C8" w14:textId="135A3F4B" w:rsidTr="00CA24BB">
        <w:tc>
          <w:tcPr>
            <w:tcW w:w="5807" w:type="dxa"/>
          </w:tcPr>
          <w:p w14:paraId="3A8B0315" w14:textId="542730A3" w:rsidR="005424A5" w:rsidRDefault="00D70247" w:rsidP="00555662">
            <w:r>
              <w:t xml:space="preserve">All Year 10s </w:t>
            </w:r>
            <w:r w:rsidR="005424A5">
              <w:t>will be studying for GCSE RS in one hour per week or less</w:t>
            </w:r>
          </w:p>
        </w:tc>
        <w:tc>
          <w:tcPr>
            <w:tcW w:w="851" w:type="dxa"/>
          </w:tcPr>
          <w:p w14:paraId="0201FE6C" w14:textId="77777777" w:rsidR="005424A5" w:rsidRDefault="005424A5" w:rsidP="00555662"/>
        </w:tc>
        <w:tc>
          <w:tcPr>
            <w:tcW w:w="2409" w:type="dxa"/>
          </w:tcPr>
          <w:p w14:paraId="083AD17A" w14:textId="77777777" w:rsidR="005424A5" w:rsidRDefault="005424A5" w:rsidP="00555662"/>
        </w:tc>
      </w:tr>
      <w:tr w:rsidR="005424A5" w14:paraId="19D75985" w14:textId="5382F5C2" w:rsidTr="00CA24BB">
        <w:tc>
          <w:tcPr>
            <w:tcW w:w="5807" w:type="dxa"/>
          </w:tcPr>
          <w:p w14:paraId="494C0231" w14:textId="7AEAA990" w:rsidR="005424A5" w:rsidRDefault="00D70247" w:rsidP="00555662">
            <w:r>
              <w:t xml:space="preserve">All Year 10s </w:t>
            </w:r>
            <w:r w:rsidR="005424A5">
              <w:t xml:space="preserve">will be studying for GCSE RS in more than one hour per week </w:t>
            </w:r>
          </w:p>
        </w:tc>
        <w:tc>
          <w:tcPr>
            <w:tcW w:w="851" w:type="dxa"/>
          </w:tcPr>
          <w:p w14:paraId="03FCF1DD" w14:textId="77777777" w:rsidR="005424A5" w:rsidRDefault="005424A5" w:rsidP="00555662"/>
        </w:tc>
        <w:tc>
          <w:tcPr>
            <w:tcW w:w="2409" w:type="dxa"/>
          </w:tcPr>
          <w:p w14:paraId="621AF568" w14:textId="77777777" w:rsidR="005424A5" w:rsidRDefault="005424A5" w:rsidP="00555662"/>
        </w:tc>
      </w:tr>
      <w:tr w:rsidR="005424A5" w14:paraId="71457F4A" w14:textId="3F458021" w:rsidTr="00CA24BB">
        <w:tc>
          <w:tcPr>
            <w:tcW w:w="5807" w:type="dxa"/>
          </w:tcPr>
          <w:p w14:paraId="7591F990" w14:textId="34B70A98" w:rsidR="005424A5" w:rsidRDefault="00D70247" w:rsidP="005424A5">
            <w:r>
              <w:t xml:space="preserve">All Year 11s </w:t>
            </w:r>
            <w:r w:rsidR="005424A5">
              <w:t>will be studying for GCSE RS in one hour per week or less</w:t>
            </w:r>
          </w:p>
        </w:tc>
        <w:tc>
          <w:tcPr>
            <w:tcW w:w="851" w:type="dxa"/>
          </w:tcPr>
          <w:p w14:paraId="7C1FF6A1" w14:textId="77777777" w:rsidR="005424A5" w:rsidRDefault="005424A5" w:rsidP="005424A5"/>
        </w:tc>
        <w:tc>
          <w:tcPr>
            <w:tcW w:w="2409" w:type="dxa"/>
          </w:tcPr>
          <w:p w14:paraId="68515AA9" w14:textId="77777777" w:rsidR="005424A5" w:rsidRDefault="005424A5" w:rsidP="005424A5"/>
        </w:tc>
      </w:tr>
      <w:tr w:rsidR="005424A5" w14:paraId="1811C872" w14:textId="140FFC15" w:rsidTr="00CA24BB">
        <w:tc>
          <w:tcPr>
            <w:tcW w:w="5807" w:type="dxa"/>
          </w:tcPr>
          <w:p w14:paraId="12311D04" w14:textId="290E772D" w:rsidR="005424A5" w:rsidRDefault="00D70247" w:rsidP="005424A5">
            <w:r>
              <w:t xml:space="preserve">All Year 11s </w:t>
            </w:r>
            <w:r w:rsidR="005424A5">
              <w:t xml:space="preserve">will be studying for GCSE RS in more than one hour per week </w:t>
            </w:r>
          </w:p>
        </w:tc>
        <w:tc>
          <w:tcPr>
            <w:tcW w:w="851" w:type="dxa"/>
          </w:tcPr>
          <w:p w14:paraId="0132E1EC" w14:textId="77777777" w:rsidR="005424A5" w:rsidRDefault="005424A5" w:rsidP="005424A5"/>
        </w:tc>
        <w:tc>
          <w:tcPr>
            <w:tcW w:w="2409" w:type="dxa"/>
          </w:tcPr>
          <w:p w14:paraId="444680AE" w14:textId="77777777" w:rsidR="005424A5" w:rsidRDefault="005424A5" w:rsidP="005424A5"/>
        </w:tc>
      </w:tr>
      <w:tr w:rsidR="005424A5" w14:paraId="39E78F3A" w14:textId="5FC35EE3" w:rsidTr="00CA24BB">
        <w:tc>
          <w:tcPr>
            <w:tcW w:w="5807" w:type="dxa"/>
          </w:tcPr>
          <w:p w14:paraId="7D43693F" w14:textId="5308D7AE" w:rsidR="005424A5" w:rsidRDefault="003A364F" w:rsidP="005424A5">
            <w:r>
              <w:t>O</w:t>
            </w:r>
            <w:r w:rsidR="005424A5">
              <w:t xml:space="preserve">ption groups </w:t>
            </w:r>
            <w:r>
              <w:t>for students to study</w:t>
            </w:r>
            <w:r w:rsidR="005424A5">
              <w:t xml:space="preserve"> GCSE</w:t>
            </w:r>
            <w:r>
              <w:t xml:space="preserve"> RS</w:t>
            </w:r>
          </w:p>
        </w:tc>
        <w:tc>
          <w:tcPr>
            <w:tcW w:w="851" w:type="dxa"/>
          </w:tcPr>
          <w:p w14:paraId="1E298532" w14:textId="77777777" w:rsidR="005424A5" w:rsidRDefault="005424A5" w:rsidP="005424A5"/>
        </w:tc>
        <w:tc>
          <w:tcPr>
            <w:tcW w:w="2409" w:type="dxa"/>
          </w:tcPr>
          <w:p w14:paraId="651C15D6" w14:textId="77777777" w:rsidR="005424A5" w:rsidRDefault="005424A5" w:rsidP="005424A5"/>
        </w:tc>
      </w:tr>
      <w:tr w:rsidR="005424A5" w14:paraId="5D038ADE" w14:textId="017E97C0" w:rsidTr="00CA24BB">
        <w:tc>
          <w:tcPr>
            <w:tcW w:w="5807" w:type="dxa"/>
          </w:tcPr>
          <w:p w14:paraId="036E8987" w14:textId="40E0B577" w:rsidR="005424A5" w:rsidRDefault="005424A5" w:rsidP="005424A5">
            <w:r>
              <w:t>Some students will take RS short course exam</w:t>
            </w:r>
          </w:p>
        </w:tc>
        <w:tc>
          <w:tcPr>
            <w:tcW w:w="851" w:type="dxa"/>
          </w:tcPr>
          <w:p w14:paraId="429EB145" w14:textId="77777777" w:rsidR="005424A5" w:rsidRDefault="005424A5" w:rsidP="005424A5"/>
        </w:tc>
        <w:tc>
          <w:tcPr>
            <w:tcW w:w="2409" w:type="dxa"/>
          </w:tcPr>
          <w:p w14:paraId="70904E87" w14:textId="77777777" w:rsidR="005424A5" w:rsidRDefault="005424A5" w:rsidP="005424A5"/>
        </w:tc>
      </w:tr>
      <w:tr w:rsidR="005424A5" w14:paraId="4266245C" w14:textId="6B219092" w:rsidTr="00CA24BB">
        <w:tc>
          <w:tcPr>
            <w:tcW w:w="5807" w:type="dxa"/>
          </w:tcPr>
          <w:p w14:paraId="6BF34894" w14:textId="6A4E3633" w:rsidR="005424A5" w:rsidRDefault="00AE2C77" w:rsidP="005424A5">
            <w:r>
              <w:t>RE</w:t>
            </w:r>
            <w:r w:rsidR="005424A5">
              <w:t xml:space="preserve"> </w:t>
            </w:r>
            <w:r>
              <w:t xml:space="preserve">is taught at KS4, but it </w:t>
            </w:r>
            <w:r w:rsidR="005424A5">
              <w:t>is non-examined</w:t>
            </w:r>
          </w:p>
        </w:tc>
        <w:tc>
          <w:tcPr>
            <w:tcW w:w="851" w:type="dxa"/>
          </w:tcPr>
          <w:p w14:paraId="6F343F1D" w14:textId="77777777" w:rsidR="005424A5" w:rsidRDefault="005424A5" w:rsidP="005424A5"/>
        </w:tc>
        <w:tc>
          <w:tcPr>
            <w:tcW w:w="2409" w:type="dxa"/>
          </w:tcPr>
          <w:p w14:paraId="01B41C44" w14:textId="77777777" w:rsidR="005424A5" w:rsidRDefault="005424A5" w:rsidP="005424A5"/>
        </w:tc>
      </w:tr>
      <w:tr w:rsidR="005424A5" w14:paraId="11828F37" w14:textId="75AD0D7A" w:rsidTr="00CA24BB">
        <w:tc>
          <w:tcPr>
            <w:tcW w:w="5807" w:type="dxa"/>
          </w:tcPr>
          <w:p w14:paraId="36F76825" w14:textId="260EE536" w:rsidR="005424A5" w:rsidRDefault="005424A5" w:rsidP="005424A5">
            <w:r>
              <w:t xml:space="preserve">No </w:t>
            </w:r>
            <w:r w:rsidR="00AE2C77">
              <w:t xml:space="preserve">RE for students at </w:t>
            </w:r>
            <w:r>
              <w:t xml:space="preserve">KS4 </w:t>
            </w:r>
          </w:p>
        </w:tc>
        <w:tc>
          <w:tcPr>
            <w:tcW w:w="851" w:type="dxa"/>
          </w:tcPr>
          <w:p w14:paraId="4C631DFF" w14:textId="77777777" w:rsidR="005424A5" w:rsidRDefault="005424A5" w:rsidP="005424A5"/>
        </w:tc>
        <w:tc>
          <w:tcPr>
            <w:tcW w:w="2409" w:type="dxa"/>
          </w:tcPr>
          <w:p w14:paraId="0AEB0B0B" w14:textId="77777777" w:rsidR="005424A5" w:rsidRDefault="005424A5" w:rsidP="005424A5"/>
        </w:tc>
      </w:tr>
      <w:tr w:rsidR="005424A5" w14:paraId="01066191" w14:textId="733D6407" w:rsidTr="00CA24BB">
        <w:tc>
          <w:tcPr>
            <w:tcW w:w="5807" w:type="dxa"/>
          </w:tcPr>
          <w:p w14:paraId="1637BCC0" w14:textId="77777777" w:rsidR="005424A5" w:rsidRDefault="005424A5" w:rsidP="00AD25BD">
            <w:r>
              <w:t>We will be starting GCSE in Y9</w:t>
            </w:r>
          </w:p>
        </w:tc>
        <w:tc>
          <w:tcPr>
            <w:tcW w:w="851" w:type="dxa"/>
          </w:tcPr>
          <w:p w14:paraId="7350E24C" w14:textId="77777777" w:rsidR="005424A5" w:rsidRDefault="005424A5" w:rsidP="00AD25BD"/>
        </w:tc>
        <w:tc>
          <w:tcPr>
            <w:tcW w:w="2409" w:type="dxa"/>
          </w:tcPr>
          <w:p w14:paraId="15334AA5" w14:textId="77777777" w:rsidR="005424A5" w:rsidRDefault="005424A5" w:rsidP="00AD25BD"/>
        </w:tc>
      </w:tr>
      <w:tr w:rsidR="005424A5" w14:paraId="6132F38A" w14:textId="6BC35735" w:rsidTr="00CA24BB">
        <w:tc>
          <w:tcPr>
            <w:tcW w:w="5807" w:type="dxa"/>
          </w:tcPr>
          <w:p w14:paraId="6CD9B723" w14:textId="77777777" w:rsidR="005424A5" w:rsidRDefault="005424A5" w:rsidP="00AD25BD">
            <w:r>
              <w:t>We will be starting GCSE in Y10</w:t>
            </w:r>
          </w:p>
        </w:tc>
        <w:tc>
          <w:tcPr>
            <w:tcW w:w="851" w:type="dxa"/>
          </w:tcPr>
          <w:p w14:paraId="7753B425" w14:textId="77777777" w:rsidR="005424A5" w:rsidRDefault="005424A5" w:rsidP="00AD25BD"/>
        </w:tc>
        <w:tc>
          <w:tcPr>
            <w:tcW w:w="2409" w:type="dxa"/>
          </w:tcPr>
          <w:p w14:paraId="3FF58018" w14:textId="77777777" w:rsidR="005424A5" w:rsidRDefault="005424A5" w:rsidP="00AD25BD"/>
        </w:tc>
      </w:tr>
    </w:tbl>
    <w:p w14:paraId="2D2AE89C" w14:textId="2A8B34E2" w:rsidR="005424A5" w:rsidRDefault="005424A5" w:rsidP="003220FC">
      <w:pPr>
        <w:rPr>
          <w:b/>
          <w:sz w:val="28"/>
          <w:szCs w:val="28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5807"/>
        <w:gridCol w:w="3260"/>
      </w:tblGrid>
      <w:tr w:rsidR="00CA24BB" w14:paraId="65F0F563" w14:textId="77777777" w:rsidTr="00085CE1">
        <w:tc>
          <w:tcPr>
            <w:tcW w:w="5807" w:type="dxa"/>
          </w:tcPr>
          <w:p w14:paraId="63597A57" w14:textId="77777777" w:rsidR="00CA24BB" w:rsidRDefault="00CA24BB" w:rsidP="00085CE1">
            <w:r>
              <w:t>What percentage of the Y11 cohort will study RE?</w:t>
            </w:r>
          </w:p>
        </w:tc>
        <w:tc>
          <w:tcPr>
            <w:tcW w:w="3260" w:type="dxa"/>
          </w:tcPr>
          <w:p w14:paraId="7AB752D0" w14:textId="77777777" w:rsidR="00CA24BB" w:rsidRDefault="00CA24BB" w:rsidP="00085CE1"/>
        </w:tc>
      </w:tr>
      <w:tr w:rsidR="00CA24BB" w14:paraId="207E6B33" w14:textId="77777777" w:rsidTr="00085CE1">
        <w:tc>
          <w:tcPr>
            <w:tcW w:w="5807" w:type="dxa"/>
          </w:tcPr>
          <w:p w14:paraId="6802D2AB" w14:textId="77777777" w:rsidR="00CA24BB" w:rsidRDefault="00CA24BB" w:rsidP="00085CE1">
            <w:r>
              <w:t>What percentage of the Y11 cohort are likely to be entered for an RS qualification in Summer 2019?</w:t>
            </w:r>
          </w:p>
        </w:tc>
        <w:tc>
          <w:tcPr>
            <w:tcW w:w="3260" w:type="dxa"/>
          </w:tcPr>
          <w:p w14:paraId="4F58E60D" w14:textId="77777777" w:rsidR="00CA24BB" w:rsidRDefault="00CA24BB" w:rsidP="00085CE1"/>
        </w:tc>
      </w:tr>
    </w:tbl>
    <w:p w14:paraId="39789E30" w14:textId="77777777" w:rsidR="00CA24BB" w:rsidRDefault="00CA24BB" w:rsidP="003220FC">
      <w:pPr>
        <w:rPr>
          <w:b/>
          <w:sz w:val="28"/>
          <w:szCs w:val="28"/>
        </w:rPr>
      </w:pPr>
    </w:p>
    <w:p w14:paraId="7D8E2C0F" w14:textId="6E353F17" w:rsidR="006F76C9" w:rsidRPr="00836C98" w:rsidRDefault="006F76C9" w:rsidP="003220FC">
      <w:pPr>
        <w:rPr>
          <w:b/>
          <w:sz w:val="28"/>
          <w:szCs w:val="28"/>
        </w:rPr>
      </w:pPr>
      <w:r w:rsidRPr="006F76C9">
        <w:rPr>
          <w:b/>
          <w:sz w:val="28"/>
          <w:szCs w:val="28"/>
        </w:rPr>
        <w:t>GCSE</w:t>
      </w:r>
      <w:r w:rsidR="0068246C">
        <w:rPr>
          <w:b/>
          <w:sz w:val="28"/>
          <w:szCs w:val="28"/>
        </w:rPr>
        <w:t xml:space="preserve"> specs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114"/>
        <w:gridCol w:w="1276"/>
        <w:gridCol w:w="283"/>
        <w:gridCol w:w="3119"/>
        <w:gridCol w:w="1275"/>
      </w:tblGrid>
      <w:tr w:rsidR="007D6394" w14:paraId="68EBEC3D" w14:textId="3827AF67" w:rsidTr="002B02E9">
        <w:tc>
          <w:tcPr>
            <w:tcW w:w="3114" w:type="dxa"/>
          </w:tcPr>
          <w:p w14:paraId="397D31EA" w14:textId="4CE4949B" w:rsidR="007D6394" w:rsidRPr="002B02E9" w:rsidRDefault="007D6394" w:rsidP="003220FC">
            <w:pPr>
              <w:rPr>
                <w:b/>
              </w:rPr>
            </w:pPr>
            <w:r w:rsidRPr="002B02E9">
              <w:rPr>
                <w:b/>
              </w:rPr>
              <w:t>GCSE full course</w:t>
            </w:r>
          </w:p>
        </w:tc>
        <w:tc>
          <w:tcPr>
            <w:tcW w:w="1276" w:type="dxa"/>
          </w:tcPr>
          <w:p w14:paraId="12F0C0C4" w14:textId="713BA10F" w:rsidR="007D6394" w:rsidRDefault="007D6394" w:rsidP="003220FC">
            <w:r>
              <w:t>Please tick</w:t>
            </w:r>
          </w:p>
        </w:tc>
        <w:tc>
          <w:tcPr>
            <w:tcW w:w="283" w:type="dxa"/>
            <w:shd w:val="clear" w:color="auto" w:fill="AEAAAA" w:themeFill="background2" w:themeFillShade="BF"/>
          </w:tcPr>
          <w:p w14:paraId="391FED94" w14:textId="77777777" w:rsidR="007D6394" w:rsidRDefault="007D6394" w:rsidP="003220FC"/>
        </w:tc>
        <w:tc>
          <w:tcPr>
            <w:tcW w:w="3119" w:type="dxa"/>
          </w:tcPr>
          <w:p w14:paraId="18EA2075" w14:textId="18F31FD8" w:rsidR="007D6394" w:rsidRPr="002B02E9" w:rsidRDefault="007D6394" w:rsidP="003220FC">
            <w:pPr>
              <w:rPr>
                <w:b/>
              </w:rPr>
            </w:pPr>
            <w:r w:rsidRPr="002B02E9">
              <w:rPr>
                <w:b/>
              </w:rPr>
              <w:t>GCSE short course</w:t>
            </w:r>
          </w:p>
        </w:tc>
        <w:tc>
          <w:tcPr>
            <w:tcW w:w="1275" w:type="dxa"/>
          </w:tcPr>
          <w:p w14:paraId="6580C6AD" w14:textId="561FB1C1" w:rsidR="007D6394" w:rsidRDefault="007D6394" w:rsidP="003220FC">
            <w:r>
              <w:t>Please tick</w:t>
            </w:r>
          </w:p>
        </w:tc>
      </w:tr>
      <w:tr w:rsidR="007D6394" w14:paraId="538BA713" w14:textId="1852C6E6" w:rsidTr="002B02E9">
        <w:tc>
          <w:tcPr>
            <w:tcW w:w="3114" w:type="dxa"/>
          </w:tcPr>
          <w:p w14:paraId="3DD2C1CB" w14:textId="2511108A" w:rsidR="007D6394" w:rsidRDefault="007D6394" w:rsidP="003220FC">
            <w:r>
              <w:t>AQA GCSE A</w:t>
            </w:r>
          </w:p>
        </w:tc>
        <w:tc>
          <w:tcPr>
            <w:tcW w:w="1276" w:type="dxa"/>
          </w:tcPr>
          <w:p w14:paraId="59615639" w14:textId="668D9492" w:rsidR="007D6394" w:rsidRDefault="007D6394" w:rsidP="003220FC"/>
        </w:tc>
        <w:tc>
          <w:tcPr>
            <w:tcW w:w="283" w:type="dxa"/>
            <w:shd w:val="clear" w:color="auto" w:fill="AEAAAA" w:themeFill="background2" w:themeFillShade="BF"/>
          </w:tcPr>
          <w:p w14:paraId="06359B82" w14:textId="77777777" w:rsidR="007D6394" w:rsidRDefault="007D6394" w:rsidP="003220FC"/>
        </w:tc>
        <w:tc>
          <w:tcPr>
            <w:tcW w:w="3119" w:type="dxa"/>
          </w:tcPr>
          <w:p w14:paraId="519B72B0" w14:textId="4C9F3E8A" w:rsidR="007D6394" w:rsidRDefault="007D6394" w:rsidP="003220FC">
            <w:r>
              <w:t>AQA GCSE short course</w:t>
            </w:r>
          </w:p>
        </w:tc>
        <w:tc>
          <w:tcPr>
            <w:tcW w:w="1275" w:type="dxa"/>
          </w:tcPr>
          <w:p w14:paraId="3AA5162F" w14:textId="77777777" w:rsidR="007D6394" w:rsidRDefault="007D6394" w:rsidP="003220FC"/>
        </w:tc>
      </w:tr>
      <w:tr w:rsidR="007D6394" w14:paraId="0BBE3832" w14:textId="6A50DE7D" w:rsidTr="002B02E9">
        <w:tc>
          <w:tcPr>
            <w:tcW w:w="3114" w:type="dxa"/>
          </w:tcPr>
          <w:p w14:paraId="2F955547" w14:textId="1AB4464B" w:rsidR="007D6394" w:rsidRDefault="007D6394" w:rsidP="003220FC">
            <w:r>
              <w:t>AQA GCSE B</w:t>
            </w:r>
          </w:p>
        </w:tc>
        <w:tc>
          <w:tcPr>
            <w:tcW w:w="1276" w:type="dxa"/>
          </w:tcPr>
          <w:p w14:paraId="0EF54250" w14:textId="77777777" w:rsidR="007D6394" w:rsidRDefault="007D6394" w:rsidP="003220FC"/>
        </w:tc>
        <w:tc>
          <w:tcPr>
            <w:tcW w:w="283" w:type="dxa"/>
            <w:shd w:val="clear" w:color="auto" w:fill="AEAAAA" w:themeFill="background2" w:themeFillShade="BF"/>
          </w:tcPr>
          <w:p w14:paraId="71FDAF68" w14:textId="77777777" w:rsidR="007D6394" w:rsidRDefault="007D6394" w:rsidP="003220FC"/>
        </w:tc>
        <w:tc>
          <w:tcPr>
            <w:tcW w:w="3119" w:type="dxa"/>
          </w:tcPr>
          <w:p w14:paraId="2C3F1966" w14:textId="77777777" w:rsidR="007D6394" w:rsidRDefault="007D6394" w:rsidP="003220FC"/>
        </w:tc>
        <w:tc>
          <w:tcPr>
            <w:tcW w:w="1275" w:type="dxa"/>
          </w:tcPr>
          <w:p w14:paraId="3B74644F" w14:textId="77777777" w:rsidR="007D6394" w:rsidRDefault="007D6394" w:rsidP="003220FC"/>
        </w:tc>
      </w:tr>
      <w:tr w:rsidR="007D6394" w14:paraId="31C0EBA3" w14:textId="7B39110C" w:rsidTr="002B02E9">
        <w:tc>
          <w:tcPr>
            <w:tcW w:w="3114" w:type="dxa"/>
          </w:tcPr>
          <w:p w14:paraId="1B7E9D59" w14:textId="10F95BA7" w:rsidR="007D6394" w:rsidRDefault="007D6394" w:rsidP="003220FC">
            <w:r>
              <w:t>Edexcel GCSE A</w:t>
            </w:r>
          </w:p>
        </w:tc>
        <w:tc>
          <w:tcPr>
            <w:tcW w:w="1276" w:type="dxa"/>
          </w:tcPr>
          <w:p w14:paraId="6367283C" w14:textId="77777777" w:rsidR="007D6394" w:rsidRDefault="007D6394" w:rsidP="003220FC"/>
        </w:tc>
        <w:tc>
          <w:tcPr>
            <w:tcW w:w="283" w:type="dxa"/>
            <w:shd w:val="clear" w:color="auto" w:fill="AEAAAA" w:themeFill="background2" w:themeFillShade="BF"/>
          </w:tcPr>
          <w:p w14:paraId="077F7BE3" w14:textId="77777777" w:rsidR="007D6394" w:rsidRDefault="007D6394" w:rsidP="003220FC"/>
        </w:tc>
        <w:tc>
          <w:tcPr>
            <w:tcW w:w="3119" w:type="dxa"/>
          </w:tcPr>
          <w:p w14:paraId="40C07122" w14:textId="5917AACA" w:rsidR="007D6394" w:rsidRDefault="007D6394" w:rsidP="003220FC">
            <w:r>
              <w:t>Edexcel GCSE short course A</w:t>
            </w:r>
          </w:p>
        </w:tc>
        <w:tc>
          <w:tcPr>
            <w:tcW w:w="1275" w:type="dxa"/>
          </w:tcPr>
          <w:p w14:paraId="574FFE35" w14:textId="77777777" w:rsidR="007D6394" w:rsidRDefault="007D6394" w:rsidP="003220FC"/>
        </w:tc>
      </w:tr>
      <w:tr w:rsidR="007D6394" w14:paraId="3C7BFACA" w14:textId="32D8130B" w:rsidTr="002B02E9">
        <w:tc>
          <w:tcPr>
            <w:tcW w:w="3114" w:type="dxa"/>
          </w:tcPr>
          <w:p w14:paraId="511C8E3A" w14:textId="493DD62E" w:rsidR="007D6394" w:rsidRDefault="007D6394" w:rsidP="003220FC">
            <w:r>
              <w:t>Edexcel GCSE B</w:t>
            </w:r>
          </w:p>
        </w:tc>
        <w:tc>
          <w:tcPr>
            <w:tcW w:w="1276" w:type="dxa"/>
          </w:tcPr>
          <w:p w14:paraId="4F8921E2" w14:textId="77777777" w:rsidR="007D6394" w:rsidRDefault="007D6394" w:rsidP="003220FC"/>
        </w:tc>
        <w:tc>
          <w:tcPr>
            <w:tcW w:w="283" w:type="dxa"/>
            <w:shd w:val="clear" w:color="auto" w:fill="AEAAAA" w:themeFill="background2" w:themeFillShade="BF"/>
          </w:tcPr>
          <w:p w14:paraId="5AE5BAA2" w14:textId="77777777" w:rsidR="007D6394" w:rsidRDefault="007D6394" w:rsidP="003220FC"/>
        </w:tc>
        <w:tc>
          <w:tcPr>
            <w:tcW w:w="3119" w:type="dxa"/>
          </w:tcPr>
          <w:p w14:paraId="3A35C965" w14:textId="7082EF5B" w:rsidR="007D6394" w:rsidRDefault="007D6394" w:rsidP="003220FC">
            <w:r>
              <w:t>Edexcel GCSE short course B</w:t>
            </w:r>
          </w:p>
        </w:tc>
        <w:tc>
          <w:tcPr>
            <w:tcW w:w="1275" w:type="dxa"/>
          </w:tcPr>
          <w:p w14:paraId="265F5408" w14:textId="77777777" w:rsidR="007D6394" w:rsidRDefault="007D6394" w:rsidP="003220FC"/>
        </w:tc>
      </w:tr>
      <w:tr w:rsidR="007D6394" w14:paraId="7A0C2438" w14:textId="322771E0" w:rsidTr="002B02E9">
        <w:tc>
          <w:tcPr>
            <w:tcW w:w="3114" w:type="dxa"/>
          </w:tcPr>
          <w:p w14:paraId="7B50DBB7" w14:textId="644E8B9C" w:rsidR="007D6394" w:rsidRDefault="007D6394" w:rsidP="003220FC">
            <w:proofErr w:type="spellStart"/>
            <w:r>
              <w:t>Eduqas</w:t>
            </w:r>
            <w:proofErr w:type="spellEnd"/>
            <w:r>
              <w:t xml:space="preserve"> GCSE</w:t>
            </w:r>
          </w:p>
        </w:tc>
        <w:tc>
          <w:tcPr>
            <w:tcW w:w="1276" w:type="dxa"/>
          </w:tcPr>
          <w:p w14:paraId="6809EE7E" w14:textId="77777777" w:rsidR="007D6394" w:rsidRDefault="007D6394" w:rsidP="003220FC"/>
        </w:tc>
        <w:tc>
          <w:tcPr>
            <w:tcW w:w="283" w:type="dxa"/>
            <w:shd w:val="clear" w:color="auto" w:fill="AEAAAA" w:themeFill="background2" w:themeFillShade="BF"/>
          </w:tcPr>
          <w:p w14:paraId="600F5115" w14:textId="77777777" w:rsidR="007D6394" w:rsidRDefault="007D6394" w:rsidP="003220FC"/>
        </w:tc>
        <w:tc>
          <w:tcPr>
            <w:tcW w:w="3119" w:type="dxa"/>
          </w:tcPr>
          <w:p w14:paraId="46A66F64" w14:textId="7442514A" w:rsidR="007D6394" w:rsidRDefault="007D6394" w:rsidP="003220FC">
            <w:proofErr w:type="spellStart"/>
            <w:r>
              <w:t>Eduqas</w:t>
            </w:r>
            <w:proofErr w:type="spellEnd"/>
            <w:r>
              <w:t xml:space="preserve"> GCSE short course</w:t>
            </w:r>
          </w:p>
        </w:tc>
        <w:tc>
          <w:tcPr>
            <w:tcW w:w="1275" w:type="dxa"/>
          </w:tcPr>
          <w:p w14:paraId="2E487658" w14:textId="77777777" w:rsidR="007D6394" w:rsidRDefault="007D6394" w:rsidP="003220FC"/>
        </w:tc>
      </w:tr>
      <w:tr w:rsidR="007D6394" w14:paraId="04B665FE" w14:textId="2CF0CAE3" w:rsidTr="002B02E9">
        <w:tc>
          <w:tcPr>
            <w:tcW w:w="3114" w:type="dxa"/>
          </w:tcPr>
          <w:p w14:paraId="3ED670D4" w14:textId="344EC4E7" w:rsidR="007D6394" w:rsidRDefault="007D6394" w:rsidP="003220FC">
            <w:r>
              <w:t>OCR GCSE</w:t>
            </w:r>
          </w:p>
        </w:tc>
        <w:tc>
          <w:tcPr>
            <w:tcW w:w="1276" w:type="dxa"/>
          </w:tcPr>
          <w:p w14:paraId="43B351DA" w14:textId="77777777" w:rsidR="007D6394" w:rsidRDefault="007D6394" w:rsidP="003220FC"/>
        </w:tc>
        <w:tc>
          <w:tcPr>
            <w:tcW w:w="283" w:type="dxa"/>
            <w:shd w:val="clear" w:color="auto" w:fill="AEAAAA" w:themeFill="background2" w:themeFillShade="BF"/>
          </w:tcPr>
          <w:p w14:paraId="5157F40F" w14:textId="77777777" w:rsidR="007D6394" w:rsidRDefault="007D6394" w:rsidP="003220FC"/>
        </w:tc>
        <w:tc>
          <w:tcPr>
            <w:tcW w:w="3119" w:type="dxa"/>
          </w:tcPr>
          <w:p w14:paraId="363AB173" w14:textId="1955BC75" w:rsidR="007D6394" w:rsidRDefault="007D6394" w:rsidP="003220FC">
            <w:r>
              <w:t>OCR GCSE short course</w:t>
            </w:r>
          </w:p>
        </w:tc>
        <w:tc>
          <w:tcPr>
            <w:tcW w:w="1275" w:type="dxa"/>
          </w:tcPr>
          <w:p w14:paraId="2CA433CB" w14:textId="77777777" w:rsidR="007D6394" w:rsidRDefault="007D6394" w:rsidP="003220FC"/>
        </w:tc>
      </w:tr>
    </w:tbl>
    <w:p w14:paraId="408DB8F3" w14:textId="77777777" w:rsidR="003220FC" w:rsidRDefault="003220FC" w:rsidP="003220F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2835"/>
      </w:tblGrid>
      <w:tr w:rsidR="00A917C8" w14:paraId="28D6B5D0" w14:textId="77777777" w:rsidTr="00AB2C1A">
        <w:tc>
          <w:tcPr>
            <w:tcW w:w="2972" w:type="dxa"/>
          </w:tcPr>
          <w:p w14:paraId="4C4DBD00" w14:textId="4A857EBE" w:rsidR="007D6394" w:rsidRPr="00AB2C1A" w:rsidRDefault="00A917C8">
            <w:pPr>
              <w:rPr>
                <w:b/>
              </w:rPr>
            </w:pPr>
            <w:r w:rsidRPr="00AB2C1A">
              <w:rPr>
                <w:b/>
              </w:rPr>
              <w:t xml:space="preserve">GCSE </w:t>
            </w:r>
            <w:r w:rsidR="007D6394" w:rsidRPr="00AB2C1A">
              <w:rPr>
                <w:b/>
              </w:rPr>
              <w:t>Religion</w:t>
            </w:r>
            <w:r w:rsidR="00D315C7" w:rsidRPr="00AB2C1A">
              <w:rPr>
                <w:b/>
              </w:rPr>
              <w:t>s</w:t>
            </w:r>
            <w:r w:rsidR="00AB2C1A">
              <w:rPr>
                <w:b/>
              </w:rPr>
              <w:t xml:space="preserve"> studied</w:t>
            </w:r>
          </w:p>
        </w:tc>
        <w:tc>
          <w:tcPr>
            <w:tcW w:w="2835" w:type="dxa"/>
          </w:tcPr>
          <w:p w14:paraId="5D588AEE" w14:textId="6B6E5BA7" w:rsidR="007D6394" w:rsidRDefault="007D6394">
            <w:r>
              <w:t>Please tick</w:t>
            </w:r>
            <w:r w:rsidR="00A917C8">
              <w:t xml:space="preserve"> two boxes</w:t>
            </w:r>
          </w:p>
        </w:tc>
      </w:tr>
      <w:tr w:rsidR="00A917C8" w14:paraId="2C767D14" w14:textId="77777777" w:rsidTr="00AB2C1A">
        <w:tc>
          <w:tcPr>
            <w:tcW w:w="2972" w:type="dxa"/>
          </w:tcPr>
          <w:p w14:paraId="5009AEE0" w14:textId="55EB822F" w:rsidR="007D6394" w:rsidRDefault="007D6394">
            <w:r>
              <w:t>Buddhism</w:t>
            </w:r>
          </w:p>
        </w:tc>
        <w:tc>
          <w:tcPr>
            <w:tcW w:w="2835" w:type="dxa"/>
          </w:tcPr>
          <w:p w14:paraId="1E8697B3" w14:textId="60898F23" w:rsidR="007D6394" w:rsidRDefault="007D6394"/>
        </w:tc>
      </w:tr>
      <w:tr w:rsidR="00A917C8" w14:paraId="57B035BD" w14:textId="77777777" w:rsidTr="00AB2C1A">
        <w:tc>
          <w:tcPr>
            <w:tcW w:w="2972" w:type="dxa"/>
          </w:tcPr>
          <w:p w14:paraId="58A933F1" w14:textId="46EE2E20" w:rsidR="007D6394" w:rsidRDefault="007D6394">
            <w:r>
              <w:t>Christianity</w:t>
            </w:r>
          </w:p>
        </w:tc>
        <w:tc>
          <w:tcPr>
            <w:tcW w:w="2835" w:type="dxa"/>
          </w:tcPr>
          <w:p w14:paraId="6E3A8FEC" w14:textId="77777777" w:rsidR="007D6394" w:rsidRDefault="007D6394"/>
        </w:tc>
      </w:tr>
      <w:tr w:rsidR="00A917C8" w14:paraId="147496B0" w14:textId="77777777" w:rsidTr="00AB2C1A">
        <w:tc>
          <w:tcPr>
            <w:tcW w:w="2972" w:type="dxa"/>
          </w:tcPr>
          <w:p w14:paraId="1E0A67CF" w14:textId="515C3F55" w:rsidR="007D6394" w:rsidRDefault="007D6394">
            <w:r>
              <w:t>Catholic Christianity</w:t>
            </w:r>
          </w:p>
        </w:tc>
        <w:tc>
          <w:tcPr>
            <w:tcW w:w="2835" w:type="dxa"/>
          </w:tcPr>
          <w:p w14:paraId="103D2301" w14:textId="77777777" w:rsidR="007D6394" w:rsidRDefault="007D6394"/>
        </w:tc>
      </w:tr>
      <w:tr w:rsidR="00A917C8" w14:paraId="4411779D" w14:textId="77777777" w:rsidTr="00AB2C1A">
        <w:tc>
          <w:tcPr>
            <w:tcW w:w="2972" w:type="dxa"/>
          </w:tcPr>
          <w:p w14:paraId="57C58FB0" w14:textId="65E88410" w:rsidR="007D6394" w:rsidRDefault="00381B70">
            <w:r>
              <w:t>Hinduism</w:t>
            </w:r>
          </w:p>
        </w:tc>
        <w:tc>
          <w:tcPr>
            <w:tcW w:w="2835" w:type="dxa"/>
          </w:tcPr>
          <w:p w14:paraId="51264427" w14:textId="77777777" w:rsidR="007D6394" w:rsidRDefault="007D6394"/>
        </w:tc>
      </w:tr>
      <w:tr w:rsidR="00A917C8" w14:paraId="74E96949" w14:textId="77777777" w:rsidTr="00AB2C1A">
        <w:tc>
          <w:tcPr>
            <w:tcW w:w="2972" w:type="dxa"/>
          </w:tcPr>
          <w:p w14:paraId="6D26AE01" w14:textId="3F2ABEDA" w:rsidR="007D6394" w:rsidRDefault="00381B70">
            <w:r>
              <w:t>Islam</w:t>
            </w:r>
          </w:p>
        </w:tc>
        <w:tc>
          <w:tcPr>
            <w:tcW w:w="2835" w:type="dxa"/>
          </w:tcPr>
          <w:p w14:paraId="7FEE52BF" w14:textId="77777777" w:rsidR="007D6394" w:rsidRDefault="007D6394"/>
        </w:tc>
      </w:tr>
      <w:tr w:rsidR="00A917C8" w14:paraId="75C74C7F" w14:textId="77777777" w:rsidTr="00AB2C1A">
        <w:tc>
          <w:tcPr>
            <w:tcW w:w="2972" w:type="dxa"/>
          </w:tcPr>
          <w:p w14:paraId="3979181F" w14:textId="241F55F9" w:rsidR="007D6394" w:rsidRDefault="00381B70">
            <w:r>
              <w:t>Judaism</w:t>
            </w:r>
          </w:p>
        </w:tc>
        <w:tc>
          <w:tcPr>
            <w:tcW w:w="2835" w:type="dxa"/>
          </w:tcPr>
          <w:p w14:paraId="759F27D0" w14:textId="77777777" w:rsidR="007D6394" w:rsidRDefault="007D6394"/>
        </w:tc>
      </w:tr>
      <w:tr w:rsidR="00A917C8" w14:paraId="2B1FD561" w14:textId="77777777" w:rsidTr="00AB2C1A">
        <w:tc>
          <w:tcPr>
            <w:tcW w:w="2972" w:type="dxa"/>
          </w:tcPr>
          <w:p w14:paraId="79CEA0BD" w14:textId="6131E41B" w:rsidR="007D6394" w:rsidRDefault="00381B70">
            <w:r>
              <w:t>Sikhism</w:t>
            </w:r>
          </w:p>
        </w:tc>
        <w:tc>
          <w:tcPr>
            <w:tcW w:w="2835" w:type="dxa"/>
          </w:tcPr>
          <w:p w14:paraId="06F97590" w14:textId="18451359" w:rsidR="007D6394" w:rsidRDefault="007D6394"/>
        </w:tc>
      </w:tr>
    </w:tbl>
    <w:p w14:paraId="340B184C" w14:textId="503ACB94" w:rsidR="003259ED" w:rsidRDefault="003259E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F64046" w14:paraId="52F1E7B8" w14:textId="77777777" w:rsidTr="00F64046">
        <w:tc>
          <w:tcPr>
            <w:tcW w:w="9010" w:type="dxa"/>
          </w:tcPr>
          <w:p w14:paraId="48F3D5FD" w14:textId="573D236C" w:rsidR="00F64046" w:rsidRDefault="00F64046" w:rsidP="00F64046">
            <w:r>
              <w:t xml:space="preserve">Having taught the whole spec and seen the exam results, </w:t>
            </w:r>
            <w:r w:rsidR="00D97114">
              <w:t>what</w:t>
            </w:r>
            <w:r>
              <w:t xml:space="preserve"> reflections </w:t>
            </w:r>
            <w:r w:rsidR="00D97114">
              <w:t xml:space="preserve">do you have </w:t>
            </w:r>
            <w:r>
              <w:t>on the new specs?</w:t>
            </w:r>
          </w:p>
          <w:p w14:paraId="36B175DD" w14:textId="77777777" w:rsidR="00F64046" w:rsidRDefault="00F64046" w:rsidP="00F64046"/>
          <w:p w14:paraId="5229AD86" w14:textId="5FAC8A0E" w:rsidR="00F64046" w:rsidRDefault="00A021AB" w:rsidP="00F64046">
            <w:r>
              <w:t>Is the</w:t>
            </w:r>
            <w:r w:rsidR="00F64046">
              <w:t xml:space="preserve"> experience</w:t>
            </w:r>
            <w:r>
              <w:t xml:space="preserve"> of teaching the new RS specs</w:t>
            </w:r>
            <w:r w:rsidR="00F64046">
              <w:t xml:space="preserve"> likely to affect the </w:t>
            </w:r>
            <w:r w:rsidR="004F1403">
              <w:t xml:space="preserve">school’s </w:t>
            </w:r>
            <w:r w:rsidR="00F64046">
              <w:t>attitude to RE, or the amount of time given to RE?</w:t>
            </w:r>
          </w:p>
          <w:p w14:paraId="35F90A6F" w14:textId="1F983AC9" w:rsidR="00F64046" w:rsidRDefault="00F64046"/>
          <w:p w14:paraId="6C10935A" w14:textId="1C319A4C" w:rsidR="00F64046" w:rsidRDefault="00F64046"/>
        </w:tc>
      </w:tr>
    </w:tbl>
    <w:p w14:paraId="49D24D39" w14:textId="552DAC2A" w:rsidR="003259ED" w:rsidRDefault="003259ED"/>
    <w:p w14:paraId="6C1E39A1" w14:textId="2AE9951B" w:rsidR="00A917C8" w:rsidRPr="00170D95" w:rsidRDefault="00A917C8">
      <w:pPr>
        <w:rPr>
          <w:b/>
          <w:sz w:val="28"/>
          <w:szCs w:val="28"/>
        </w:rPr>
      </w:pPr>
      <w:r w:rsidRPr="00A917C8">
        <w:rPr>
          <w:b/>
          <w:sz w:val="28"/>
          <w:szCs w:val="28"/>
        </w:rPr>
        <w:t>A Level</w:t>
      </w:r>
    </w:p>
    <w:tbl>
      <w:tblPr>
        <w:tblStyle w:val="TableGrid"/>
        <w:tblW w:w="3964" w:type="dxa"/>
        <w:tblLook w:val="04A0" w:firstRow="1" w:lastRow="0" w:firstColumn="1" w:lastColumn="0" w:noHBand="0" w:noVBand="1"/>
      </w:tblPr>
      <w:tblGrid>
        <w:gridCol w:w="2153"/>
        <w:gridCol w:w="1811"/>
      </w:tblGrid>
      <w:tr w:rsidR="00886900" w14:paraId="7FCD59C0" w14:textId="77777777" w:rsidTr="00792E81">
        <w:tc>
          <w:tcPr>
            <w:tcW w:w="2153" w:type="dxa"/>
          </w:tcPr>
          <w:p w14:paraId="25363676" w14:textId="41E948A7" w:rsidR="00A917C8" w:rsidRDefault="00A917C8" w:rsidP="00D76C26">
            <w:r>
              <w:t>A level</w:t>
            </w:r>
          </w:p>
        </w:tc>
        <w:tc>
          <w:tcPr>
            <w:tcW w:w="1811" w:type="dxa"/>
          </w:tcPr>
          <w:p w14:paraId="2BD404EA" w14:textId="57F113A0" w:rsidR="00A917C8" w:rsidRDefault="00A917C8" w:rsidP="00886900">
            <w:r>
              <w:t>Please tick</w:t>
            </w:r>
            <w:r w:rsidR="00AF272E">
              <w:t xml:space="preserve"> </w:t>
            </w:r>
          </w:p>
        </w:tc>
      </w:tr>
      <w:tr w:rsidR="00886900" w14:paraId="15DFB7F9" w14:textId="77777777" w:rsidTr="00792E81">
        <w:tc>
          <w:tcPr>
            <w:tcW w:w="2153" w:type="dxa"/>
          </w:tcPr>
          <w:p w14:paraId="519BAB8D" w14:textId="3B69F62C" w:rsidR="00A917C8" w:rsidRDefault="00A917C8" w:rsidP="00A917C8">
            <w:r>
              <w:t xml:space="preserve">AQA </w:t>
            </w:r>
          </w:p>
        </w:tc>
        <w:tc>
          <w:tcPr>
            <w:tcW w:w="1811" w:type="dxa"/>
          </w:tcPr>
          <w:p w14:paraId="5C1111AB" w14:textId="77777777" w:rsidR="00A917C8" w:rsidRDefault="00A917C8" w:rsidP="00D76C26"/>
        </w:tc>
      </w:tr>
      <w:tr w:rsidR="00886900" w14:paraId="0F68CC70" w14:textId="77777777" w:rsidTr="00792E81">
        <w:tc>
          <w:tcPr>
            <w:tcW w:w="2153" w:type="dxa"/>
          </w:tcPr>
          <w:p w14:paraId="42A17FAF" w14:textId="6B15D092" w:rsidR="00A917C8" w:rsidRDefault="00A917C8" w:rsidP="00A917C8">
            <w:r>
              <w:t xml:space="preserve">Edexcel </w:t>
            </w:r>
          </w:p>
        </w:tc>
        <w:tc>
          <w:tcPr>
            <w:tcW w:w="1811" w:type="dxa"/>
          </w:tcPr>
          <w:p w14:paraId="48AC2734" w14:textId="77777777" w:rsidR="00A917C8" w:rsidRDefault="00A917C8" w:rsidP="00D76C26"/>
        </w:tc>
      </w:tr>
      <w:tr w:rsidR="00886900" w14:paraId="1E701A96" w14:textId="77777777" w:rsidTr="00792E81">
        <w:tc>
          <w:tcPr>
            <w:tcW w:w="2153" w:type="dxa"/>
          </w:tcPr>
          <w:p w14:paraId="19B51F22" w14:textId="3EEF6208" w:rsidR="00A917C8" w:rsidRDefault="00A917C8" w:rsidP="00A917C8">
            <w:proofErr w:type="spellStart"/>
            <w:r>
              <w:t>Eduqas</w:t>
            </w:r>
            <w:proofErr w:type="spellEnd"/>
            <w:r>
              <w:t xml:space="preserve"> </w:t>
            </w:r>
          </w:p>
        </w:tc>
        <w:tc>
          <w:tcPr>
            <w:tcW w:w="1811" w:type="dxa"/>
          </w:tcPr>
          <w:p w14:paraId="54781951" w14:textId="77777777" w:rsidR="00A917C8" w:rsidRDefault="00A917C8" w:rsidP="00D76C26"/>
        </w:tc>
      </w:tr>
      <w:tr w:rsidR="00886900" w14:paraId="28C57D70" w14:textId="77777777" w:rsidTr="00792E81">
        <w:tc>
          <w:tcPr>
            <w:tcW w:w="2153" w:type="dxa"/>
          </w:tcPr>
          <w:p w14:paraId="4DB89E05" w14:textId="0090A374" w:rsidR="00A917C8" w:rsidRDefault="00A917C8" w:rsidP="00A917C8">
            <w:r>
              <w:t xml:space="preserve">OCR </w:t>
            </w:r>
          </w:p>
        </w:tc>
        <w:tc>
          <w:tcPr>
            <w:tcW w:w="1811" w:type="dxa"/>
          </w:tcPr>
          <w:p w14:paraId="3E930221" w14:textId="77777777" w:rsidR="00A917C8" w:rsidRDefault="00A917C8" w:rsidP="00D76C26"/>
        </w:tc>
      </w:tr>
    </w:tbl>
    <w:tbl>
      <w:tblPr>
        <w:tblStyle w:val="TableGrid"/>
        <w:tblpPr w:leftFromText="180" w:rightFromText="180" w:vertAnchor="text" w:horzAnchor="margin" w:tblpXSpec="right" w:tblpY="-1492"/>
        <w:tblW w:w="4723" w:type="dxa"/>
        <w:tblLook w:val="04A0" w:firstRow="1" w:lastRow="0" w:firstColumn="1" w:lastColumn="0" w:noHBand="0" w:noVBand="1"/>
      </w:tblPr>
      <w:tblGrid>
        <w:gridCol w:w="2455"/>
        <w:gridCol w:w="2268"/>
      </w:tblGrid>
      <w:tr w:rsidR="00792E81" w14:paraId="543C4D91" w14:textId="77777777" w:rsidTr="00792E81">
        <w:tc>
          <w:tcPr>
            <w:tcW w:w="2455" w:type="dxa"/>
          </w:tcPr>
          <w:p w14:paraId="79179846" w14:textId="77777777" w:rsidR="00792E81" w:rsidRDefault="00792E81" w:rsidP="00792E81">
            <w:r>
              <w:t>A Level Religion</w:t>
            </w:r>
          </w:p>
        </w:tc>
        <w:tc>
          <w:tcPr>
            <w:tcW w:w="2268" w:type="dxa"/>
          </w:tcPr>
          <w:p w14:paraId="1939AA05" w14:textId="77777777" w:rsidR="00792E81" w:rsidRDefault="00792E81" w:rsidP="00792E81">
            <w:r>
              <w:t>Please tick one box</w:t>
            </w:r>
          </w:p>
        </w:tc>
      </w:tr>
      <w:tr w:rsidR="00792E81" w14:paraId="22635FC3" w14:textId="77777777" w:rsidTr="00792E81">
        <w:tc>
          <w:tcPr>
            <w:tcW w:w="2455" w:type="dxa"/>
          </w:tcPr>
          <w:p w14:paraId="2878A605" w14:textId="77777777" w:rsidR="00792E81" w:rsidRDefault="00792E81" w:rsidP="00792E81">
            <w:r>
              <w:t>Buddhism</w:t>
            </w:r>
          </w:p>
        </w:tc>
        <w:tc>
          <w:tcPr>
            <w:tcW w:w="2268" w:type="dxa"/>
          </w:tcPr>
          <w:p w14:paraId="3785C856" w14:textId="77777777" w:rsidR="00792E81" w:rsidRDefault="00792E81" w:rsidP="00792E81"/>
        </w:tc>
      </w:tr>
      <w:tr w:rsidR="00792E81" w14:paraId="0B3B5E9E" w14:textId="77777777" w:rsidTr="00792E81">
        <w:tc>
          <w:tcPr>
            <w:tcW w:w="2455" w:type="dxa"/>
          </w:tcPr>
          <w:p w14:paraId="595D917B" w14:textId="77777777" w:rsidR="00792E81" w:rsidRDefault="00792E81" w:rsidP="00792E81">
            <w:r>
              <w:t>Christianity</w:t>
            </w:r>
          </w:p>
        </w:tc>
        <w:tc>
          <w:tcPr>
            <w:tcW w:w="2268" w:type="dxa"/>
          </w:tcPr>
          <w:p w14:paraId="75A30D1F" w14:textId="77777777" w:rsidR="00792E81" w:rsidRDefault="00792E81" w:rsidP="00792E81"/>
        </w:tc>
      </w:tr>
      <w:tr w:rsidR="00792E81" w14:paraId="55171638" w14:textId="77777777" w:rsidTr="00792E81">
        <w:tc>
          <w:tcPr>
            <w:tcW w:w="2455" w:type="dxa"/>
          </w:tcPr>
          <w:p w14:paraId="7FA98CB7" w14:textId="77777777" w:rsidR="00792E81" w:rsidRDefault="00792E81" w:rsidP="00792E81">
            <w:r>
              <w:t>Hinduism</w:t>
            </w:r>
          </w:p>
        </w:tc>
        <w:tc>
          <w:tcPr>
            <w:tcW w:w="2268" w:type="dxa"/>
          </w:tcPr>
          <w:p w14:paraId="268846F6" w14:textId="77777777" w:rsidR="00792E81" w:rsidRDefault="00792E81" w:rsidP="00792E81"/>
        </w:tc>
      </w:tr>
      <w:tr w:rsidR="00792E81" w14:paraId="27C2B529" w14:textId="77777777" w:rsidTr="00792E81">
        <w:tc>
          <w:tcPr>
            <w:tcW w:w="2455" w:type="dxa"/>
          </w:tcPr>
          <w:p w14:paraId="71BC4DCA" w14:textId="77777777" w:rsidR="00792E81" w:rsidRDefault="00792E81" w:rsidP="00792E81">
            <w:r>
              <w:t>Islam</w:t>
            </w:r>
          </w:p>
        </w:tc>
        <w:tc>
          <w:tcPr>
            <w:tcW w:w="2268" w:type="dxa"/>
          </w:tcPr>
          <w:p w14:paraId="60012A5A" w14:textId="77777777" w:rsidR="00792E81" w:rsidRDefault="00792E81" w:rsidP="00792E81"/>
        </w:tc>
      </w:tr>
      <w:tr w:rsidR="00792E81" w14:paraId="34EFEBCF" w14:textId="77777777" w:rsidTr="00792E81">
        <w:tc>
          <w:tcPr>
            <w:tcW w:w="2455" w:type="dxa"/>
          </w:tcPr>
          <w:p w14:paraId="73ACA009" w14:textId="77777777" w:rsidR="00792E81" w:rsidRDefault="00792E81" w:rsidP="00792E81">
            <w:r>
              <w:t>Judaism</w:t>
            </w:r>
          </w:p>
        </w:tc>
        <w:tc>
          <w:tcPr>
            <w:tcW w:w="2268" w:type="dxa"/>
          </w:tcPr>
          <w:p w14:paraId="408477AD" w14:textId="77777777" w:rsidR="00792E81" w:rsidRDefault="00792E81" w:rsidP="00792E81"/>
        </w:tc>
      </w:tr>
      <w:tr w:rsidR="00792E81" w14:paraId="413348E8" w14:textId="77777777" w:rsidTr="00792E81">
        <w:tc>
          <w:tcPr>
            <w:tcW w:w="2455" w:type="dxa"/>
          </w:tcPr>
          <w:p w14:paraId="7336345F" w14:textId="77777777" w:rsidR="00792E81" w:rsidRDefault="00792E81" w:rsidP="00792E81">
            <w:r>
              <w:t>Sikhism</w:t>
            </w:r>
          </w:p>
        </w:tc>
        <w:tc>
          <w:tcPr>
            <w:tcW w:w="2268" w:type="dxa"/>
          </w:tcPr>
          <w:p w14:paraId="018407FE" w14:textId="77777777" w:rsidR="00792E81" w:rsidRDefault="00792E81" w:rsidP="00792E81"/>
        </w:tc>
      </w:tr>
    </w:tbl>
    <w:p w14:paraId="34AC9F0D" w14:textId="77777777" w:rsidR="00A917C8" w:rsidRDefault="00A917C8"/>
    <w:p w14:paraId="16ACF192" w14:textId="7145A7D5" w:rsidR="00B004E1" w:rsidRDefault="00B004E1" w:rsidP="00B004E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36"/>
      </w:tblGrid>
      <w:tr w:rsidR="00B004E1" w14:paraId="44B837EB" w14:textId="77777777" w:rsidTr="00B004E1">
        <w:tc>
          <w:tcPr>
            <w:tcW w:w="9010" w:type="dxa"/>
          </w:tcPr>
          <w:p w14:paraId="6326C92B" w14:textId="39AE12E6" w:rsidR="00B004E1" w:rsidRDefault="00B004E1">
            <w:r>
              <w:t>Additional comments</w:t>
            </w:r>
            <w:r w:rsidR="00D64DFD">
              <w:t xml:space="preserve"> on your experience of the new A level specs:</w:t>
            </w:r>
          </w:p>
          <w:p w14:paraId="62006331" w14:textId="77777777" w:rsidR="00B004E1" w:rsidRDefault="00B004E1"/>
          <w:p w14:paraId="631F5978" w14:textId="49126E85" w:rsidR="00B004E1" w:rsidRDefault="00B004E1">
            <w:pPr>
              <w:rPr>
                <w:b/>
              </w:rPr>
            </w:pPr>
          </w:p>
        </w:tc>
      </w:tr>
    </w:tbl>
    <w:p w14:paraId="11692BAE" w14:textId="184492EA" w:rsidR="00B004E1" w:rsidRDefault="00B004E1">
      <w:pPr>
        <w:rPr>
          <w:b/>
        </w:rPr>
      </w:pPr>
    </w:p>
    <w:p w14:paraId="4C762CB8" w14:textId="12FFFED4" w:rsidR="00870C62" w:rsidRPr="004A25EC" w:rsidRDefault="00870C62">
      <w:pPr>
        <w:rPr>
          <w:b/>
          <w:sz w:val="28"/>
          <w:szCs w:val="28"/>
        </w:rPr>
      </w:pPr>
      <w:r w:rsidRPr="00E92A56">
        <w:rPr>
          <w:b/>
          <w:sz w:val="28"/>
          <w:szCs w:val="28"/>
        </w:rPr>
        <w:t>Devon and Torbay Agreed Syllabus for RE</w:t>
      </w:r>
    </w:p>
    <w:p w14:paraId="349EABDE" w14:textId="379DC1E7" w:rsidR="002C0ED8" w:rsidRPr="002C0ED8" w:rsidRDefault="002C0ED8">
      <w:r w:rsidRPr="002C0ED8">
        <w:t>Devon and Torbay SACREs are reviewing the RE Agreed Syllabus</w:t>
      </w:r>
      <w:r w:rsidR="004A25EC">
        <w:t xml:space="preserve"> for 2019</w:t>
      </w:r>
      <w:r w:rsidRPr="002C0ED8">
        <w:t xml:space="preserve">. We are collecting views on the way it is working and </w:t>
      </w:r>
      <w:r w:rsidR="004A25EC">
        <w:t>the</w:t>
      </w:r>
      <w:r w:rsidRPr="002C0ED8">
        <w:t xml:space="preserve"> changes that need to be made</w:t>
      </w:r>
      <w:r>
        <w:t xml:space="preserve">. Your views would be </w:t>
      </w:r>
      <w:r w:rsidR="00BF28D6">
        <w:t xml:space="preserve">really </w:t>
      </w:r>
      <w:r>
        <w:t>helpful here.</w:t>
      </w:r>
    </w:p>
    <w:p w14:paraId="209170D1" w14:textId="77777777" w:rsidR="002C0ED8" w:rsidRDefault="002C0ED8">
      <w:pPr>
        <w:rPr>
          <w:b/>
        </w:rPr>
      </w:pPr>
    </w:p>
    <w:p w14:paraId="24A4BCD5" w14:textId="6C6098AE" w:rsidR="00E92A56" w:rsidRDefault="0010543B">
      <w:r>
        <w:t>At KS3, we</w:t>
      </w:r>
      <w:r w:rsidR="00E92A56" w:rsidRPr="00E92A56">
        <w:t xml:space="preserve"> follow the Devon and Torbay </w:t>
      </w:r>
      <w:r w:rsidR="00E92A56">
        <w:t>RE syllabus</w:t>
      </w:r>
      <w:r>
        <w:t xml:space="preserve"> …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972"/>
        <w:gridCol w:w="1276"/>
        <w:gridCol w:w="4819"/>
      </w:tblGrid>
      <w:tr w:rsidR="0010543B" w14:paraId="0BA50A4F" w14:textId="16994C6A" w:rsidTr="0010543B">
        <w:tc>
          <w:tcPr>
            <w:tcW w:w="2972" w:type="dxa"/>
          </w:tcPr>
          <w:p w14:paraId="254A81FD" w14:textId="31B79A1E" w:rsidR="0010543B" w:rsidRDefault="0010543B"/>
        </w:tc>
        <w:tc>
          <w:tcPr>
            <w:tcW w:w="1276" w:type="dxa"/>
          </w:tcPr>
          <w:p w14:paraId="366995D0" w14:textId="3A249B6D" w:rsidR="0010543B" w:rsidRDefault="0010543B">
            <w:r>
              <w:t xml:space="preserve">Please tick </w:t>
            </w:r>
          </w:p>
        </w:tc>
        <w:tc>
          <w:tcPr>
            <w:tcW w:w="4819" w:type="dxa"/>
          </w:tcPr>
          <w:p w14:paraId="12153E46" w14:textId="54950D35" w:rsidR="0010543B" w:rsidRDefault="002D0586">
            <w:r>
              <w:t>Comments</w:t>
            </w:r>
          </w:p>
        </w:tc>
      </w:tr>
      <w:tr w:rsidR="0010543B" w14:paraId="3C82F793" w14:textId="5402CD02" w:rsidTr="0010543B">
        <w:tc>
          <w:tcPr>
            <w:tcW w:w="2972" w:type="dxa"/>
          </w:tcPr>
          <w:p w14:paraId="55891F96" w14:textId="2965996D" w:rsidR="0010543B" w:rsidRDefault="0010543B" w:rsidP="0010543B">
            <w:r>
              <w:t>Fully</w:t>
            </w:r>
          </w:p>
        </w:tc>
        <w:tc>
          <w:tcPr>
            <w:tcW w:w="1276" w:type="dxa"/>
          </w:tcPr>
          <w:p w14:paraId="088DA1C0" w14:textId="77777777" w:rsidR="0010543B" w:rsidRDefault="0010543B" w:rsidP="0010543B"/>
        </w:tc>
        <w:tc>
          <w:tcPr>
            <w:tcW w:w="4819" w:type="dxa"/>
          </w:tcPr>
          <w:p w14:paraId="0A7FADCE" w14:textId="77777777" w:rsidR="0010543B" w:rsidRDefault="0010543B" w:rsidP="0010543B"/>
        </w:tc>
      </w:tr>
      <w:tr w:rsidR="0010543B" w14:paraId="3A44FE62" w14:textId="5F3B76C6" w:rsidTr="0010543B">
        <w:tc>
          <w:tcPr>
            <w:tcW w:w="2972" w:type="dxa"/>
          </w:tcPr>
          <w:p w14:paraId="07609E6B" w14:textId="39BBAD82" w:rsidR="0010543B" w:rsidRDefault="0010543B" w:rsidP="0010543B">
            <w:r>
              <w:t>Partly</w:t>
            </w:r>
          </w:p>
        </w:tc>
        <w:tc>
          <w:tcPr>
            <w:tcW w:w="1276" w:type="dxa"/>
          </w:tcPr>
          <w:p w14:paraId="20AA2472" w14:textId="77777777" w:rsidR="0010543B" w:rsidRDefault="0010543B" w:rsidP="0010543B"/>
        </w:tc>
        <w:tc>
          <w:tcPr>
            <w:tcW w:w="4819" w:type="dxa"/>
          </w:tcPr>
          <w:p w14:paraId="074879F4" w14:textId="77777777" w:rsidR="0010543B" w:rsidRDefault="0010543B" w:rsidP="0010543B"/>
        </w:tc>
      </w:tr>
      <w:tr w:rsidR="0010543B" w14:paraId="4843B6B1" w14:textId="027B27F6" w:rsidTr="0010543B">
        <w:tc>
          <w:tcPr>
            <w:tcW w:w="2972" w:type="dxa"/>
          </w:tcPr>
          <w:p w14:paraId="03DFCEB2" w14:textId="6FFC35EE" w:rsidR="0010543B" w:rsidRDefault="0010543B" w:rsidP="0010543B">
            <w:r>
              <w:t>Not at all</w:t>
            </w:r>
          </w:p>
        </w:tc>
        <w:tc>
          <w:tcPr>
            <w:tcW w:w="1276" w:type="dxa"/>
          </w:tcPr>
          <w:p w14:paraId="3C093504" w14:textId="77777777" w:rsidR="0010543B" w:rsidRDefault="0010543B" w:rsidP="0010543B"/>
        </w:tc>
        <w:tc>
          <w:tcPr>
            <w:tcW w:w="4819" w:type="dxa"/>
          </w:tcPr>
          <w:p w14:paraId="49B8C330" w14:textId="77777777" w:rsidR="0010543B" w:rsidRDefault="0010543B" w:rsidP="0010543B"/>
        </w:tc>
      </w:tr>
      <w:tr w:rsidR="0010543B" w14:paraId="2BB55F8E" w14:textId="5024D278" w:rsidTr="0010543B">
        <w:tc>
          <w:tcPr>
            <w:tcW w:w="2972" w:type="dxa"/>
          </w:tcPr>
          <w:p w14:paraId="68C46EC7" w14:textId="39ADE645" w:rsidR="0010543B" w:rsidRDefault="0010543B" w:rsidP="0010543B">
            <w:r>
              <w:t>Never heard of it</w:t>
            </w:r>
          </w:p>
        </w:tc>
        <w:tc>
          <w:tcPr>
            <w:tcW w:w="1276" w:type="dxa"/>
          </w:tcPr>
          <w:p w14:paraId="52DAB743" w14:textId="77777777" w:rsidR="0010543B" w:rsidRDefault="0010543B" w:rsidP="0010543B"/>
        </w:tc>
        <w:tc>
          <w:tcPr>
            <w:tcW w:w="4819" w:type="dxa"/>
          </w:tcPr>
          <w:p w14:paraId="2FAB21C2" w14:textId="77777777" w:rsidR="0010543B" w:rsidRDefault="0010543B" w:rsidP="0010543B"/>
        </w:tc>
      </w:tr>
      <w:tr w:rsidR="0010543B" w14:paraId="492001F8" w14:textId="533AD2FC" w:rsidTr="0010543B">
        <w:tc>
          <w:tcPr>
            <w:tcW w:w="2972" w:type="dxa"/>
          </w:tcPr>
          <w:p w14:paraId="550B4B3D" w14:textId="5F67B3D0" w:rsidR="0010543B" w:rsidRDefault="0010543B" w:rsidP="0010543B">
            <w:r>
              <w:t>Don’t know</w:t>
            </w:r>
          </w:p>
        </w:tc>
        <w:tc>
          <w:tcPr>
            <w:tcW w:w="1276" w:type="dxa"/>
          </w:tcPr>
          <w:p w14:paraId="2D524B50" w14:textId="77777777" w:rsidR="0010543B" w:rsidRDefault="0010543B" w:rsidP="0010543B"/>
        </w:tc>
        <w:tc>
          <w:tcPr>
            <w:tcW w:w="4819" w:type="dxa"/>
          </w:tcPr>
          <w:p w14:paraId="12BD00A4" w14:textId="77777777" w:rsidR="0010543B" w:rsidRDefault="0010543B" w:rsidP="0010543B"/>
        </w:tc>
      </w:tr>
    </w:tbl>
    <w:p w14:paraId="50A2F8EE" w14:textId="7528837E" w:rsidR="00E92A56" w:rsidRDefault="00E92A5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10543B" w14:paraId="01AC6E34" w14:textId="77777777" w:rsidTr="0010543B">
        <w:tc>
          <w:tcPr>
            <w:tcW w:w="9010" w:type="dxa"/>
          </w:tcPr>
          <w:p w14:paraId="0B7920BE" w14:textId="11FADB5A" w:rsidR="0010543B" w:rsidRDefault="0010543B">
            <w:r>
              <w:t>What changes would you like to see to make the Devon and Torbay RE Agreed Syllabus more helpful</w:t>
            </w:r>
            <w:r w:rsidR="00F12983">
              <w:t xml:space="preserve"> in improving learning</w:t>
            </w:r>
            <w:r>
              <w:t>?</w:t>
            </w:r>
          </w:p>
          <w:p w14:paraId="4FDEACBE" w14:textId="49901802" w:rsidR="002D0586" w:rsidRDefault="002D0586">
            <w:proofErr w:type="spellStart"/>
            <w:r>
              <w:t>Eg</w:t>
            </w:r>
            <w:proofErr w:type="spellEnd"/>
          </w:p>
          <w:p w14:paraId="37F5E1B7" w14:textId="3ED3E1EA" w:rsidR="002D0586" w:rsidRDefault="002D0586">
            <w:r>
              <w:t>Better resources</w:t>
            </w:r>
          </w:p>
          <w:p w14:paraId="618EA8BF" w14:textId="0CD7B75F" w:rsidR="00310B4D" w:rsidRDefault="00310B4D">
            <w:r>
              <w:t>Updated units</w:t>
            </w:r>
          </w:p>
          <w:p w14:paraId="7E5BBFDC" w14:textId="47658C6B" w:rsidR="002D0586" w:rsidRDefault="002D0586">
            <w:r>
              <w:t xml:space="preserve">More links to GCSE </w:t>
            </w:r>
            <w:r w:rsidR="00310B4D">
              <w:t>subject areas</w:t>
            </w:r>
          </w:p>
          <w:p w14:paraId="1DC8CB86" w14:textId="1DB6F6A2" w:rsidR="00310B4D" w:rsidRDefault="00310B4D">
            <w:r>
              <w:t>More breadth of topics</w:t>
            </w:r>
            <w:r w:rsidR="00807981">
              <w:t>/covering different religions and non-religious worldviews</w:t>
            </w:r>
          </w:p>
          <w:p w14:paraId="523D311C" w14:textId="395C9944" w:rsidR="00310B4D" w:rsidRDefault="00310B4D">
            <w:r>
              <w:t>Better links to GCSE assessment criteria</w:t>
            </w:r>
          </w:p>
          <w:p w14:paraId="3070A3D0" w14:textId="4CE8FB56" w:rsidR="00523D92" w:rsidRDefault="00523D92">
            <w:r>
              <w:t>More reference to SMSC</w:t>
            </w:r>
          </w:p>
          <w:p w14:paraId="6FF90223" w14:textId="2D33503E" w:rsidR="00310B4D" w:rsidRDefault="00310B4D"/>
          <w:p w14:paraId="249A3843" w14:textId="77777777" w:rsidR="00917439" w:rsidRDefault="00917439"/>
          <w:p w14:paraId="3E5C9AD3" w14:textId="49F06209" w:rsidR="0010543B" w:rsidRDefault="0010543B"/>
        </w:tc>
      </w:tr>
    </w:tbl>
    <w:p w14:paraId="00ADCA6A" w14:textId="77777777" w:rsidR="0010543B" w:rsidRDefault="0010543B"/>
    <w:p w14:paraId="05D1EBC1" w14:textId="25EDC1DF" w:rsidR="007C2F0B" w:rsidRPr="007C2F0B" w:rsidRDefault="00917439">
      <w:r>
        <w:lastRenderedPageBreak/>
        <w:t xml:space="preserve">Email this back to </w:t>
      </w:r>
      <w:hyperlink r:id="rId7" w:history="1">
        <w:r w:rsidRPr="00E319FC">
          <w:rPr>
            <w:rStyle w:val="Hyperlink"/>
          </w:rPr>
          <w:t>efpawson@gmail.com</w:t>
        </w:r>
      </w:hyperlink>
      <w:r>
        <w:t xml:space="preserve"> by 30</w:t>
      </w:r>
      <w:r w:rsidRPr="00DA3B54">
        <w:rPr>
          <w:vertAlign w:val="superscript"/>
        </w:rPr>
        <w:t>th</w:t>
      </w:r>
      <w:r>
        <w:t xml:space="preserve"> September 2018</w:t>
      </w:r>
    </w:p>
    <w:sectPr w:rsidR="007C2F0B" w:rsidRPr="007C2F0B" w:rsidSect="003A0C0B">
      <w:pgSz w:w="11900" w:h="16840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A774DB"/>
    <w:multiLevelType w:val="hybridMultilevel"/>
    <w:tmpl w:val="7B6444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58E"/>
    <w:rsid w:val="000353BE"/>
    <w:rsid w:val="000A10DE"/>
    <w:rsid w:val="000A1A68"/>
    <w:rsid w:val="000A416C"/>
    <w:rsid w:val="000C74E8"/>
    <w:rsid w:val="0010543B"/>
    <w:rsid w:val="00170D95"/>
    <w:rsid w:val="00193A13"/>
    <w:rsid w:val="00201DFA"/>
    <w:rsid w:val="00280C85"/>
    <w:rsid w:val="00294937"/>
    <w:rsid w:val="002B02E9"/>
    <w:rsid w:val="002C0ED8"/>
    <w:rsid w:val="002C20B0"/>
    <w:rsid w:val="002D0586"/>
    <w:rsid w:val="002D5232"/>
    <w:rsid w:val="002D64B8"/>
    <w:rsid w:val="00310B4D"/>
    <w:rsid w:val="00311AE6"/>
    <w:rsid w:val="0031485A"/>
    <w:rsid w:val="003220FC"/>
    <w:rsid w:val="003259ED"/>
    <w:rsid w:val="00377727"/>
    <w:rsid w:val="00381B70"/>
    <w:rsid w:val="003A0C0B"/>
    <w:rsid w:val="003A364F"/>
    <w:rsid w:val="003D10CF"/>
    <w:rsid w:val="003D6FCF"/>
    <w:rsid w:val="003E2097"/>
    <w:rsid w:val="00423784"/>
    <w:rsid w:val="0044191B"/>
    <w:rsid w:val="00441A65"/>
    <w:rsid w:val="00453833"/>
    <w:rsid w:val="00457FCA"/>
    <w:rsid w:val="00494CA2"/>
    <w:rsid w:val="004A25EC"/>
    <w:rsid w:val="004F1403"/>
    <w:rsid w:val="004F51F6"/>
    <w:rsid w:val="004F7BDA"/>
    <w:rsid w:val="00520631"/>
    <w:rsid w:val="00523D92"/>
    <w:rsid w:val="005424A5"/>
    <w:rsid w:val="005B292E"/>
    <w:rsid w:val="005B307B"/>
    <w:rsid w:val="005C5869"/>
    <w:rsid w:val="005E29D2"/>
    <w:rsid w:val="0063351B"/>
    <w:rsid w:val="00663283"/>
    <w:rsid w:val="0068246C"/>
    <w:rsid w:val="0069584E"/>
    <w:rsid w:val="006C38D4"/>
    <w:rsid w:val="006D1D67"/>
    <w:rsid w:val="006D7746"/>
    <w:rsid w:val="006F76C9"/>
    <w:rsid w:val="007071D8"/>
    <w:rsid w:val="007145FE"/>
    <w:rsid w:val="00733680"/>
    <w:rsid w:val="0074509C"/>
    <w:rsid w:val="00754F47"/>
    <w:rsid w:val="00775898"/>
    <w:rsid w:val="00792E81"/>
    <w:rsid w:val="00795FE8"/>
    <w:rsid w:val="007C2F0B"/>
    <w:rsid w:val="007C419E"/>
    <w:rsid w:val="007D0759"/>
    <w:rsid w:val="007D6394"/>
    <w:rsid w:val="00807981"/>
    <w:rsid w:val="00835BF7"/>
    <w:rsid w:val="00836C98"/>
    <w:rsid w:val="00840625"/>
    <w:rsid w:val="00850E60"/>
    <w:rsid w:val="00870C62"/>
    <w:rsid w:val="0087278C"/>
    <w:rsid w:val="00873AD0"/>
    <w:rsid w:val="00886900"/>
    <w:rsid w:val="008A2CC7"/>
    <w:rsid w:val="008D3E9C"/>
    <w:rsid w:val="008F01DB"/>
    <w:rsid w:val="009072AB"/>
    <w:rsid w:val="00917439"/>
    <w:rsid w:val="0095228C"/>
    <w:rsid w:val="00954541"/>
    <w:rsid w:val="00990443"/>
    <w:rsid w:val="009A5B3D"/>
    <w:rsid w:val="009B5AC4"/>
    <w:rsid w:val="009C2203"/>
    <w:rsid w:val="009D03A6"/>
    <w:rsid w:val="00A021AB"/>
    <w:rsid w:val="00A414DB"/>
    <w:rsid w:val="00A57B45"/>
    <w:rsid w:val="00A917C8"/>
    <w:rsid w:val="00AB2C1A"/>
    <w:rsid w:val="00AE2C77"/>
    <w:rsid w:val="00AF272E"/>
    <w:rsid w:val="00B004E1"/>
    <w:rsid w:val="00B24244"/>
    <w:rsid w:val="00B641A2"/>
    <w:rsid w:val="00B70F72"/>
    <w:rsid w:val="00BC5F46"/>
    <w:rsid w:val="00BF28D6"/>
    <w:rsid w:val="00C012A7"/>
    <w:rsid w:val="00C106BA"/>
    <w:rsid w:val="00C34870"/>
    <w:rsid w:val="00C505A6"/>
    <w:rsid w:val="00C62171"/>
    <w:rsid w:val="00C95860"/>
    <w:rsid w:val="00CA24BB"/>
    <w:rsid w:val="00CC5DBD"/>
    <w:rsid w:val="00D315C7"/>
    <w:rsid w:val="00D31D6A"/>
    <w:rsid w:val="00D4158E"/>
    <w:rsid w:val="00D64DFD"/>
    <w:rsid w:val="00D70247"/>
    <w:rsid w:val="00D97114"/>
    <w:rsid w:val="00DA3B54"/>
    <w:rsid w:val="00DB3EC7"/>
    <w:rsid w:val="00DE5042"/>
    <w:rsid w:val="00DE64D1"/>
    <w:rsid w:val="00E05916"/>
    <w:rsid w:val="00E05B72"/>
    <w:rsid w:val="00E85654"/>
    <w:rsid w:val="00E92A56"/>
    <w:rsid w:val="00EA232F"/>
    <w:rsid w:val="00ED0919"/>
    <w:rsid w:val="00F12983"/>
    <w:rsid w:val="00F5334D"/>
    <w:rsid w:val="00F5636B"/>
    <w:rsid w:val="00F57561"/>
    <w:rsid w:val="00F64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335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63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9044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A3B5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rsid w:val="00DA3B5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63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9044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A3B5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rsid w:val="00DA3B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efpawson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fpawson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B4355849</Template>
  <TotalTime>0</TotalTime>
  <Pages>3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 Pawson</dc:creator>
  <cp:lastModifiedBy>Ed Pawson</cp:lastModifiedBy>
  <cp:revision>2</cp:revision>
  <dcterms:created xsi:type="dcterms:W3CDTF">2018-08-30T15:00:00Z</dcterms:created>
  <dcterms:modified xsi:type="dcterms:W3CDTF">2018-08-30T15:00:00Z</dcterms:modified>
</cp:coreProperties>
</file>